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75C" w:rsidRDefault="00566D62" w:rsidP="00F1575C">
      <w:pPr>
        <w:pStyle w:val="Header"/>
        <w:spacing w:after="24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Material</w:t>
      </w:r>
      <w:r w:rsidR="00F1575C" w:rsidRPr="008A306B">
        <w:rPr>
          <w:rFonts w:cs="Arial"/>
          <w:b/>
          <w:sz w:val="32"/>
          <w:szCs w:val="32"/>
        </w:rPr>
        <w:t xml:space="preserve"> word cards</w:t>
      </w:r>
    </w:p>
    <w:p w:rsidR="00A0421A" w:rsidRPr="0043161B" w:rsidRDefault="00F1575C" w:rsidP="0043161B">
      <w:pPr>
        <w:pStyle w:val="Bodytext12spaceafter"/>
      </w:pPr>
      <w:r w:rsidRPr="0043161B">
        <w:t xml:space="preserve">Instructions: </w:t>
      </w:r>
      <w:r w:rsidR="00566D62" w:rsidRPr="00566D62">
        <w:t>Cut into individual cards and use to support thinking, discussions and recording.</w:t>
      </w:r>
    </w:p>
    <w:tbl>
      <w:tblPr>
        <w:tblStyle w:val="TableGrid"/>
        <w:tblW w:w="0" w:type="auto"/>
        <w:tblInd w:w="108" w:type="dxa"/>
        <w:tblBorders>
          <w:insideV w:val="none" w:sz="0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30"/>
        <w:gridCol w:w="4677"/>
      </w:tblGrid>
      <w:tr w:rsidR="00566D62" w:rsidRPr="00884940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Pr="00566D62" w:rsidRDefault="00566D62" w:rsidP="00566D62">
            <w:pPr>
              <w:pStyle w:val="Bodytext0spaceafter"/>
              <w:jc w:val="center"/>
              <w:rPr>
                <w:sz w:val="96"/>
                <w:szCs w:val="96"/>
              </w:rPr>
            </w:pPr>
            <w:r w:rsidRPr="00566D62">
              <w:rPr>
                <w:sz w:val="96"/>
                <w:szCs w:val="96"/>
              </w:rPr>
              <w:t>plastic</w:t>
            </w:r>
          </w:p>
        </w:tc>
        <w:tc>
          <w:tcPr>
            <w:tcW w:w="4677" w:type="dxa"/>
            <w:vAlign w:val="center"/>
          </w:tcPr>
          <w:p w:rsidR="00566D62" w:rsidRDefault="00566D62" w:rsidP="00ED7D54">
            <w:pPr>
              <w:pStyle w:val="Bodytext0spaceafter"/>
              <w:spacing w:after="60"/>
            </w:pPr>
            <w:r>
              <w:rPr>
                <w:rFonts w:ascii="QBeginners" w:hAnsi="QBeginners"/>
                <w:b/>
                <w:noProof/>
                <w:sz w:val="120"/>
                <w:szCs w:val="120"/>
              </w:rPr>
              <w:drawing>
                <wp:inline distT="0" distB="0" distL="0" distR="0" wp14:anchorId="1D0111E3" wp14:editId="4D17F101">
                  <wp:extent cx="1828800" cy="1368000"/>
                  <wp:effectExtent l="0" t="0" r="0" b="381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D62" w:rsidRPr="00566D62" w:rsidRDefault="00566D62" w:rsidP="005A447C">
            <w:pPr>
              <w:spacing w:before="40" w:line="240" w:lineRule="auto"/>
              <w:ind w:left="-142"/>
              <w:rPr>
                <w:rFonts w:cs="Arial"/>
                <w:sz w:val="16"/>
                <w:szCs w:val="16"/>
              </w:rPr>
            </w:pPr>
            <w:proofErr w:type="spellStart"/>
            <w:r w:rsidRPr="00566D62">
              <w:rPr>
                <w:rFonts w:cs="Arial"/>
                <w:sz w:val="16"/>
                <w:szCs w:val="16"/>
              </w:rPr>
              <w:t>Cohdra</w:t>
            </w:r>
            <w:proofErr w:type="spellEnd"/>
            <w:r w:rsidRPr="00566D62">
              <w:rPr>
                <w:rFonts w:cs="Arial"/>
                <w:sz w:val="16"/>
                <w:szCs w:val="16"/>
              </w:rPr>
              <w:t xml:space="preserve">, </w:t>
            </w:r>
            <w:r w:rsidRPr="00566D62">
              <w:rPr>
                <w:rFonts w:cs="Arial"/>
                <w:i/>
                <w:sz w:val="16"/>
                <w:szCs w:val="16"/>
              </w:rPr>
              <w:t>Straws1</w:t>
            </w:r>
            <w:r w:rsidRPr="00566D62">
              <w:rPr>
                <w:rFonts w:cs="Arial"/>
                <w:sz w:val="16"/>
                <w:szCs w:val="16"/>
              </w:rPr>
              <w:t xml:space="preserve"> </w:t>
            </w:r>
            <w:r w:rsidRPr="00566D62">
              <w:rPr>
                <w:rFonts w:cs="Arial"/>
                <w:color w:val="808080" w:themeColor="background1" w:themeShade="80"/>
                <w:sz w:val="16"/>
                <w:szCs w:val="16"/>
              </w:rPr>
              <w:t>http://www.morguefile.com/archive/display/28143</w:t>
            </w:r>
          </w:p>
        </w:tc>
      </w:tr>
      <w:tr w:rsidR="00566D62" w:rsidRPr="00C133F9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Default="00566D62" w:rsidP="00566D62">
            <w:pPr>
              <w:pStyle w:val="Bodytext0spaceafter"/>
              <w:jc w:val="center"/>
            </w:pPr>
            <w:r w:rsidRPr="00566D62">
              <w:rPr>
                <w:sz w:val="96"/>
                <w:szCs w:val="96"/>
              </w:rPr>
              <w:t>wood</w:t>
            </w:r>
          </w:p>
        </w:tc>
        <w:tc>
          <w:tcPr>
            <w:tcW w:w="4677" w:type="dxa"/>
            <w:vAlign w:val="center"/>
          </w:tcPr>
          <w:p w:rsidR="00566D62" w:rsidRDefault="00566D62" w:rsidP="00ED7D54">
            <w:pPr>
              <w:pStyle w:val="Bodytext0spaceafter"/>
              <w:spacing w:after="60"/>
              <w:rPr>
                <w:color w:val="808080" w:themeColor="background1" w:themeShade="80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1309F72" wp14:editId="31619C4D">
                  <wp:extent cx="2239200" cy="1368000"/>
                  <wp:effectExtent l="0" t="0" r="889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co88342110\hbrow174$\My Pictures\PY U2\material words\4536378263_117e4bce4d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F9" w:rsidRPr="00884940" w:rsidRDefault="00C133F9" w:rsidP="00C133F9">
            <w:pPr>
              <w:pStyle w:val="Bodytext0spaceafter"/>
              <w:spacing w:before="40" w:line="240" w:lineRule="auto"/>
              <w:rPr>
                <w:color w:val="808080" w:themeColor="background1" w:themeShade="80"/>
                <w:lang w:val="de-DE"/>
              </w:rPr>
            </w:pPr>
            <w:r w:rsidRPr="00C133F9">
              <w:rPr>
                <w:rFonts w:cs="Arial"/>
                <w:sz w:val="16"/>
                <w:szCs w:val="16"/>
                <w:lang w:val="de-DE"/>
              </w:rPr>
              <w:t>Bhjoco,</w:t>
            </w:r>
            <w:r w:rsidRPr="00C133F9">
              <w:rPr>
                <w:rFonts w:cs="Arial"/>
                <w:i/>
                <w:sz w:val="16"/>
                <w:szCs w:val="16"/>
                <w:lang w:val="de-DE"/>
              </w:rPr>
              <w:t xml:space="preserve"> DSCF0057</w:t>
            </w:r>
            <w:r w:rsidRPr="004652BC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C133F9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http://www.morguefile.com/archive/display/850465</w:t>
            </w:r>
          </w:p>
        </w:tc>
      </w:tr>
      <w:tr w:rsidR="00566D62" w:rsidRPr="00C133F9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Pr="00CB7D74" w:rsidRDefault="00566D62" w:rsidP="00566D62">
            <w:pPr>
              <w:pStyle w:val="Bodytext0spaceafter"/>
              <w:jc w:val="center"/>
            </w:pPr>
            <w:r w:rsidRPr="00566D62">
              <w:rPr>
                <w:sz w:val="96"/>
                <w:szCs w:val="96"/>
              </w:rPr>
              <w:t>glass</w:t>
            </w:r>
          </w:p>
        </w:tc>
        <w:tc>
          <w:tcPr>
            <w:tcW w:w="4677" w:type="dxa"/>
            <w:vAlign w:val="center"/>
          </w:tcPr>
          <w:p w:rsidR="00566D62" w:rsidRDefault="00566D62" w:rsidP="00ED7D54">
            <w:pPr>
              <w:pStyle w:val="Bodytext0spaceafter"/>
              <w:spacing w:after="60"/>
              <w:rPr>
                <w:color w:val="808080" w:themeColor="background1" w:themeShade="80"/>
                <w:lang w:val="de-DE"/>
              </w:rPr>
            </w:pPr>
            <w:r>
              <w:rPr>
                <w:rFonts w:ascii="QBeginners" w:hAnsi="QBeginners"/>
                <w:b/>
                <w:noProof/>
                <w:sz w:val="120"/>
                <w:szCs w:val="120"/>
              </w:rPr>
              <w:drawing>
                <wp:inline distT="0" distB="0" distL="0" distR="0" wp14:anchorId="2A587DA6" wp14:editId="1FD92398">
                  <wp:extent cx="1155600" cy="1368000"/>
                  <wp:effectExtent l="0" t="0" r="6985" b="3810"/>
                  <wp:docPr id="1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3F9" w:rsidRPr="00C133F9" w:rsidRDefault="00C133F9" w:rsidP="00C133F9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  <w:lang w:val="de-DE"/>
              </w:rPr>
            </w:pPr>
            <w:r w:rsidRPr="00C133F9">
              <w:rPr>
                <w:rFonts w:cs="Arial"/>
                <w:sz w:val="16"/>
                <w:szCs w:val="16"/>
                <w:lang w:val="de-DE"/>
              </w:rPr>
              <w:t xml:space="preserve">Jusben, </w:t>
            </w:r>
            <w:r w:rsidRPr="00C133F9">
              <w:rPr>
                <w:rFonts w:cs="Arial"/>
                <w:i/>
                <w:sz w:val="16"/>
                <w:szCs w:val="16"/>
                <w:lang w:val="de-DE"/>
              </w:rPr>
              <w:t>Dsc04531_r</w:t>
            </w:r>
          </w:p>
          <w:p w:rsidR="00C133F9" w:rsidRPr="00C133F9" w:rsidRDefault="00C133F9" w:rsidP="00C133F9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C133F9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http://mrg.bz/y4Ew4x</w:t>
            </w:r>
          </w:p>
          <w:p w:rsidR="00C133F9" w:rsidRPr="008659EB" w:rsidRDefault="00C133F9" w:rsidP="005A447C">
            <w:pPr>
              <w:pStyle w:val="Bodytext0spaceafter"/>
              <w:spacing w:after="60"/>
              <w:rPr>
                <w:color w:val="808080" w:themeColor="background1" w:themeShade="80"/>
                <w:lang w:val="de-DE"/>
              </w:rPr>
            </w:pPr>
          </w:p>
        </w:tc>
      </w:tr>
      <w:tr w:rsidR="00566D62" w:rsidRPr="00740600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Default="00566D62" w:rsidP="00566D62">
            <w:pPr>
              <w:pStyle w:val="Bodytext0spaceafter"/>
              <w:jc w:val="center"/>
            </w:pPr>
            <w:r w:rsidRPr="00566D62">
              <w:rPr>
                <w:sz w:val="96"/>
                <w:szCs w:val="96"/>
              </w:rPr>
              <w:t>metal</w:t>
            </w:r>
          </w:p>
        </w:tc>
        <w:tc>
          <w:tcPr>
            <w:tcW w:w="4677" w:type="dxa"/>
            <w:vAlign w:val="center"/>
          </w:tcPr>
          <w:p w:rsidR="00566D62" w:rsidRDefault="00566D62" w:rsidP="00ED7D54">
            <w:pPr>
              <w:pStyle w:val="Bodytext0spaceafter"/>
              <w:spacing w:after="60"/>
              <w:rPr>
                <w:sz w:val="16"/>
                <w:szCs w:val="16"/>
                <w:lang w:val="en" w:eastAsia="en-US"/>
              </w:rPr>
            </w:pPr>
            <w:r>
              <w:rPr>
                <w:noProof/>
              </w:rPr>
              <w:drawing>
                <wp:inline distT="0" distB="0" distL="0" distR="0" wp14:anchorId="14A2EF1F" wp14:editId="49BC3BB2">
                  <wp:extent cx="1371600" cy="1368000"/>
                  <wp:effectExtent l="0" t="0" r="0" b="381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sco88342110\hbrow174$\My Pictures\PY U1\6063642662_b0d5c18d4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00" w:rsidRPr="00740600" w:rsidRDefault="00740600" w:rsidP="00740600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740600">
              <w:rPr>
                <w:rFonts w:cs="Arial"/>
                <w:sz w:val="16"/>
                <w:szCs w:val="16"/>
                <w:lang w:val="de-DE"/>
              </w:rPr>
              <w:t>Krosseel</w:t>
            </w:r>
            <w:proofErr w:type="spellEnd"/>
            <w:r w:rsidRPr="00740600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962915">
              <w:rPr>
                <w:rFonts w:cs="Arial"/>
                <w:i/>
                <w:sz w:val="16"/>
                <w:szCs w:val="16"/>
                <w:lang w:val="de-DE"/>
              </w:rPr>
              <w:t>eee37</w:t>
            </w:r>
            <w:r w:rsidRPr="00740600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740600" w:rsidRPr="00740600" w:rsidRDefault="00740600" w:rsidP="00740600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740600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http://mrg.bz/wlplPe</w:t>
            </w:r>
          </w:p>
          <w:p w:rsidR="00740600" w:rsidRPr="00740600" w:rsidRDefault="00740600" w:rsidP="005A447C">
            <w:pPr>
              <w:pStyle w:val="Bodytext0spaceafter"/>
              <w:spacing w:after="60"/>
              <w:rPr>
                <w:sz w:val="16"/>
                <w:szCs w:val="16"/>
                <w:lang w:val="de-DE" w:eastAsia="en-US"/>
              </w:rPr>
            </w:pPr>
          </w:p>
        </w:tc>
      </w:tr>
      <w:tr w:rsidR="00566D62" w:rsidRPr="00F22643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Pr="005C0BF9" w:rsidRDefault="00566D62" w:rsidP="00566D62">
            <w:pPr>
              <w:pStyle w:val="Bodytext0spaceafter"/>
              <w:jc w:val="center"/>
            </w:pPr>
            <w:r w:rsidRPr="00566D62">
              <w:rPr>
                <w:sz w:val="96"/>
                <w:szCs w:val="96"/>
              </w:rPr>
              <w:lastRenderedPageBreak/>
              <w:t>polystyrene</w:t>
            </w:r>
          </w:p>
        </w:tc>
        <w:tc>
          <w:tcPr>
            <w:tcW w:w="4677" w:type="dxa"/>
            <w:vAlign w:val="center"/>
          </w:tcPr>
          <w:p w:rsidR="00566D62" w:rsidRDefault="00566D62" w:rsidP="00566D62">
            <w:pPr>
              <w:pStyle w:val="Bodytext0spaceafter"/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1B97EED6" wp14:editId="2EB23FDD">
                  <wp:extent cx="1890000" cy="1368000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sco88342110\hbrow174$\My Pictures\PY U2\material words\132926099_7561dbf9d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643" w:rsidRPr="00F22643" w:rsidRDefault="00F22643" w:rsidP="00F22643">
            <w:pPr>
              <w:spacing w:before="40" w:line="240" w:lineRule="auto"/>
              <w:ind w:left="-142"/>
              <w:rPr>
                <w:sz w:val="14"/>
                <w:szCs w:val="14"/>
              </w:rPr>
            </w:pPr>
            <w:proofErr w:type="spellStart"/>
            <w:r w:rsidRPr="00F22643">
              <w:rPr>
                <w:rFonts w:cs="Arial"/>
                <w:sz w:val="14"/>
                <w:szCs w:val="14"/>
              </w:rPr>
              <w:t>Sei</w:t>
            </w:r>
            <w:proofErr w:type="spellEnd"/>
            <w:r w:rsidRPr="00F22643">
              <w:rPr>
                <w:rFonts w:cs="Arial"/>
                <w:sz w:val="14"/>
                <w:szCs w:val="14"/>
              </w:rPr>
              <w:t xml:space="preserve">, </w:t>
            </w:r>
            <w:proofErr w:type="spellStart"/>
            <w:r w:rsidRPr="00F22643">
              <w:rPr>
                <w:rFonts w:cs="Arial"/>
                <w:i/>
                <w:sz w:val="14"/>
                <w:szCs w:val="14"/>
              </w:rPr>
              <w:t>Styropian</w:t>
            </w:r>
            <w:proofErr w:type="spellEnd"/>
            <w:r w:rsidRPr="00F22643">
              <w:rPr>
                <w:rFonts w:cs="Arial"/>
                <w:sz w:val="14"/>
                <w:szCs w:val="14"/>
              </w:rPr>
              <w:t xml:space="preserve"> </w:t>
            </w:r>
            <w:r w:rsidRPr="00F22643">
              <w:rPr>
                <w:rFonts w:cs="Arial"/>
                <w:color w:val="808080" w:themeColor="background1" w:themeShade="80"/>
                <w:sz w:val="14"/>
                <w:szCs w:val="14"/>
              </w:rPr>
              <w:t xml:space="preserve">http://commons.wikimedia.org/wiki/File%3AStyropian.jpg </w:t>
            </w:r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 xml:space="preserve">CC-BY-SA 3.0 </w:t>
            </w:r>
            <w:proofErr w:type="spellStart"/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>Unported</w:t>
            </w:r>
            <w:proofErr w:type="spellEnd"/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>, creativecommons.org/licenses/by-</w:t>
            </w:r>
            <w:proofErr w:type="spellStart"/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>sa</w:t>
            </w:r>
            <w:proofErr w:type="spellEnd"/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>/3.0/</w:t>
            </w:r>
            <w:proofErr w:type="spellStart"/>
            <w:r w:rsidRPr="00F22643">
              <w:rPr>
                <w:rFonts w:cs="Arial"/>
                <w:color w:val="000000" w:themeColor="text1"/>
                <w:sz w:val="14"/>
                <w:szCs w:val="14"/>
              </w:rPr>
              <w:t>deed.en</w:t>
            </w:r>
            <w:proofErr w:type="spellEnd"/>
          </w:p>
        </w:tc>
      </w:tr>
      <w:tr w:rsidR="00566D62" w:rsidRPr="000D73D2" w:rsidTr="00566D62">
        <w:trPr>
          <w:trHeight w:hRule="exact" w:val="2778"/>
        </w:trPr>
        <w:tc>
          <w:tcPr>
            <w:tcW w:w="5630" w:type="dxa"/>
            <w:vAlign w:val="center"/>
          </w:tcPr>
          <w:p w:rsidR="00566D62" w:rsidRPr="005C0BF9" w:rsidRDefault="00566D62" w:rsidP="00566D62">
            <w:pPr>
              <w:pStyle w:val="Bodytext0spaceafter"/>
              <w:jc w:val="center"/>
            </w:pPr>
            <w:r w:rsidRPr="00566D62">
              <w:rPr>
                <w:sz w:val="96"/>
                <w:szCs w:val="96"/>
              </w:rPr>
              <w:t>straw</w:t>
            </w:r>
          </w:p>
        </w:tc>
        <w:tc>
          <w:tcPr>
            <w:tcW w:w="4677" w:type="dxa"/>
            <w:vAlign w:val="center"/>
          </w:tcPr>
          <w:p w:rsidR="00566D62" w:rsidRDefault="00566D62" w:rsidP="00ED7D54">
            <w:pPr>
              <w:pStyle w:val="Bodytext0spaceafter"/>
              <w:spacing w:after="60"/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E76DA4B" wp14:editId="70A1324E">
                  <wp:extent cx="2026800" cy="1368000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sco88342110\hbrow174$\My Pictures\PY U2\material words\5271549029_928d2b83e5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3D2" w:rsidRPr="000D73D2" w:rsidRDefault="000D73D2" w:rsidP="00ED7D54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</w:rPr>
            </w:pPr>
            <w:proofErr w:type="spellStart"/>
            <w:r w:rsidRPr="000D73D2">
              <w:rPr>
                <w:rFonts w:cs="Arial"/>
                <w:sz w:val="16"/>
                <w:szCs w:val="16"/>
              </w:rPr>
              <w:t>Jdurham</w:t>
            </w:r>
            <w:proofErr w:type="spellEnd"/>
            <w:r w:rsidRPr="000D73D2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D7D54">
              <w:rPr>
                <w:rFonts w:cs="Arial"/>
                <w:i/>
                <w:sz w:val="16"/>
                <w:szCs w:val="16"/>
              </w:rPr>
              <w:t>aafieldtrip</w:t>
            </w:r>
            <w:proofErr w:type="spellEnd"/>
            <w:r w:rsidRPr="00ED7D54">
              <w:rPr>
                <w:rFonts w:cs="Arial"/>
                <w:i/>
                <w:sz w:val="16"/>
                <w:szCs w:val="16"/>
              </w:rPr>
              <w:t xml:space="preserve"> 010a</w:t>
            </w:r>
            <w:r w:rsidRPr="000D73D2">
              <w:rPr>
                <w:rFonts w:cs="Arial"/>
                <w:sz w:val="16"/>
                <w:szCs w:val="16"/>
              </w:rPr>
              <w:t xml:space="preserve"> </w:t>
            </w:r>
          </w:p>
          <w:p w:rsidR="000D73D2" w:rsidRPr="000D73D2" w:rsidRDefault="000D73D2" w:rsidP="000D73D2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</w:rPr>
            </w:pPr>
            <w:r w:rsidRPr="000D73D2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http://mrg.bz/c0FPqd</w:t>
            </w:r>
            <w:r w:rsidRPr="000D73D2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F1575C" w:rsidRPr="003257F8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0D56D8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 w:rsidRPr="00566D62">
              <w:rPr>
                <w:sz w:val="96"/>
                <w:szCs w:val="96"/>
              </w:rPr>
              <w:t>aluminium</w:t>
            </w:r>
          </w:p>
        </w:tc>
        <w:tc>
          <w:tcPr>
            <w:tcW w:w="4677" w:type="dxa"/>
            <w:vAlign w:val="center"/>
          </w:tcPr>
          <w:p w:rsidR="00F1575C" w:rsidRDefault="00566D62" w:rsidP="003257F8">
            <w:pPr>
              <w:spacing w:after="60"/>
              <w:rPr>
                <w:sz w:val="16"/>
                <w:szCs w:val="16"/>
                <w:lang w:val="fr-FR"/>
              </w:rPr>
            </w:pPr>
            <w:r>
              <w:rPr>
                <w:rFonts w:ascii="QBeginners" w:hAnsi="QBeginners"/>
                <w:b/>
                <w:noProof/>
                <w:sz w:val="18"/>
                <w:szCs w:val="18"/>
              </w:rPr>
              <w:drawing>
                <wp:inline distT="0" distB="0" distL="0" distR="0" wp14:anchorId="36C238EA" wp14:editId="540E3403">
                  <wp:extent cx="1756800" cy="136800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00016945574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701"/>
                          <a:stretch/>
                        </pic:blipFill>
                        <pic:spPr bwMode="auto">
                          <a:xfrm>
                            <a:off x="0" y="0"/>
                            <a:ext cx="1756800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7F8" w:rsidRDefault="003257F8" w:rsidP="003257F8">
            <w:pPr>
              <w:pStyle w:val="Bodytext0spaceafter"/>
              <w:spacing w:before="40" w:line="240" w:lineRule="auto"/>
              <w:rPr>
                <w:rFonts w:cs="Arial"/>
                <w:sz w:val="20"/>
                <w:szCs w:val="20"/>
                <w:lang w:val="fr-FR"/>
              </w:rPr>
            </w:pPr>
            <w:proofErr w:type="spellStart"/>
            <w:r w:rsidRPr="001F47C7">
              <w:rPr>
                <w:rFonts w:cs="Arial"/>
                <w:sz w:val="16"/>
                <w:szCs w:val="16"/>
              </w:rPr>
              <w:t>Cohdra</w:t>
            </w:r>
            <w:proofErr w:type="spellEnd"/>
            <w:r w:rsidRPr="001F47C7">
              <w:rPr>
                <w:rFonts w:cs="Arial"/>
                <w:sz w:val="16"/>
                <w:szCs w:val="16"/>
              </w:rPr>
              <w:t>,</w:t>
            </w:r>
            <w:r w:rsidRPr="003257F8">
              <w:rPr>
                <w:rFonts w:cs="Arial"/>
                <w:i/>
                <w:sz w:val="16"/>
                <w:szCs w:val="16"/>
              </w:rPr>
              <w:t xml:space="preserve"> 100_4019</w:t>
            </w:r>
            <w:r w:rsidRPr="008A306B">
              <w:rPr>
                <w:rFonts w:cs="Arial"/>
                <w:sz w:val="20"/>
                <w:szCs w:val="20"/>
                <w:lang w:val="fr-FR"/>
              </w:rPr>
              <w:t xml:space="preserve"> </w:t>
            </w:r>
          </w:p>
          <w:p w:rsidR="003257F8" w:rsidRPr="003257F8" w:rsidRDefault="003257F8" w:rsidP="003257F8">
            <w:pPr>
              <w:pStyle w:val="Bodytext0spaceafter"/>
              <w:spacing w:before="40" w:line="240" w:lineRule="auto"/>
              <w:rPr>
                <w:sz w:val="16"/>
                <w:szCs w:val="16"/>
                <w:lang w:val="fr-FR"/>
              </w:rPr>
            </w:pPr>
            <w:r w:rsidRPr="003257F8">
              <w:rPr>
                <w:rFonts w:cs="Arial"/>
                <w:color w:val="808080" w:themeColor="background1" w:themeShade="80"/>
                <w:sz w:val="16"/>
                <w:szCs w:val="16"/>
                <w:lang w:val="fr-FR"/>
              </w:rPr>
              <w:t>http://mrg.bz/l24JDS</w:t>
            </w:r>
          </w:p>
        </w:tc>
      </w:tr>
      <w:tr w:rsidR="00F1575C" w:rsidRPr="001F47C7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0D56D8" w:rsidRDefault="00566D62" w:rsidP="00E21B3A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paper</w:t>
            </w:r>
          </w:p>
        </w:tc>
        <w:tc>
          <w:tcPr>
            <w:tcW w:w="4677" w:type="dxa"/>
            <w:vAlign w:val="center"/>
          </w:tcPr>
          <w:p w:rsidR="00F1575C" w:rsidRDefault="00566D62" w:rsidP="00566D62">
            <w:pPr>
              <w:rPr>
                <w:rFonts w:cs="Arial"/>
                <w:color w:val="000000"/>
                <w:sz w:val="16"/>
                <w:szCs w:val="16"/>
                <w:lang w:val="fr-FR"/>
              </w:rPr>
            </w:pPr>
            <w:r>
              <w:rPr>
                <w:rFonts w:ascii="QBeginners" w:hAnsi="QBeginners" w:cs="QBeginnersBold"/>
                <w:b/>
                <w:noProof/>
                <w:sz w:val="120"/>
                <w:szCs w:val="120"/>
              </w:rPr>
              <w:drawing>
                <wp:inline distT="0" distB="0" distL="0" distR="0" wp14:anchorId="578F801E" wp14:editId="3732F476">
                  <wp:extent cx="1825200" cy="1368000"/>
                  <wp:effectExtent l="0" t="0" r="3810" b="3810"/>
                  <wp:docPr id="15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C7" w:rsidRPr="001F47C7" w:rsidRDefault="001F47C7" w:rsidP="001F47C7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  <w:lang w:val="fr-FR"/>
              </w:rPr>
            </w:pPr>
            <w:proofErr w:type="spellStart"/>
            <w:r w:rsidRPr="001F47C7">
              <w:rPr>
                <w:rFonts w:cs="Arial"/>
                <w:sz w:val="16"/>
                <w:szCs w:val="16"/>
                <w:lang w:val="fr-FR"/>
              </w:rPr>
              <w:t>Cohdra</w:t>
            </w:r>
            <w:proofErr w:type="spellEnd"/>
            <w:r w:rsidRPr="001F47C7">
              <w:rPr>
                <w:rFonts w:cs="Arial"/>
                <w:sz w:val="16"/>
                <w:szCs w:val="16"/>
                <w:lang w:val="fr-FR"/>
              </w:rPr>
              <w:t xml:space="preserve">, </w:t>
            </w:r>
            <w:r w:rsidRPr="001F47C7">
              <w:rPr>
                <w:rFonts w:cs="Arial"/>
                <w:i/>
                <w:sz w:val="16"/>
                <w:szCs w:val="16"/>
                <w:lang w:val="fr-FR"/>
              </w:rPr>
              <w:t>100_8654</w:t>
            </w:r>
          </w:p>
          <w:p w:rsidR="001F47C7" w:rsidRPr="00B23E19" w:rsidRDefault="001F47C7" w:rsidP="001F47C7">
            <w:pPr>
              <w:pStyle w:val="Bodytext0spaceafter"/>
              <w:spacing w:before="40" w:line="240" w:lineRule="auto"/>
              <w:rPr>
                <w:rFonts w:cs="Arial"/>
                <w:color w:val="000000"/>
                <w:sz w:val="16"/>
                <w:szCs w:val="16"/>
                <w:lang w:val="fr-FR"/>
              </w:rPr>
            </w:pPr>
            <w:r w:rsidRPr="001F47C7">
              <w:rPr>
                <w:rFonts w:cs="Arial"/>
                <w:color w:val="808080" w:themeColor="background1" w:themeShade="80"/>
                <w:sz w:val="16"/>
                <w:szCs w:val="16"/>
                <w:lang w:val="fr-FR"/>
              </w:rPr>
              <w:t>http://mrg.</w:t>
            </w:r>
            <w:r w:rsidRPr="001F47C7">
              <w:rPr>
                <w:rFonts w:cs="Arial"/>
                <w:color w:val="808080" w:themeColor="background1" w:themeShade="80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1F47C7">
              <w:rPr>
                <w:rFonts w:cs="Arial"/>
                <w:color w:val="808080" w:themeColor="background1" w:themeShade="80"/>
                <w:sz w:val="16"/>
                <w:szCs w:val="16"/>
                <w:lang w:val="fr-FR"/>
              </w:rPr>
              <w:t>bz</w:t>
            </w:r>
            <w:proofErr w:type="spellEnd"/>
            <w:r w:rsidRPr="001F47C7">
              <w:rPr>
                <w:rFonts w:cs="Arial"/>
                <w:color w:val="808080" w:themeColor="background1" w:themeShade="80"/>
                <w:sz w:val="16"/>
                <w:szCs w:val="16"/>
                <w:lang w:val="fr-FR"/>
              </w:rPr>
              <w:t>/Qumw5g</w:t>
            </w:r>
          </w:p>
        </w:tc>
      </w:tr>
      <w:tr w:rsidR="00F1575C" w:rsidRPr="00884940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0D56D8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ceramic</w:t>
            </w:r>
          </w:p>
        </w:tc>
        <w:tc>
          <w:tcPr>
            <w:tcW w:w="4677" w:type="dxa"/>
            <w:vAlign w:val="center"/>
          </w:tcPr>
          <w:p w:rsidR="00F1575C" w:rsidRDefault="00566D62" w:rsidP="00566D62">
            <w:pPr>
              <w:rPr>
                <w:sz w:val="16"/>
                <w:szCs w:val="16"/>
              </w:rPr>
            </w:pPr>
            <w:r>
              <w:rPr>
                <w:rFonts w:ascii="QBeginners" w:hAnsi="QBeginners" w:cs="QBeginnersBold"/>
                <w:b/>
                <w:noProof/>
                <w:sz w:val="120"/>
                <w:szCs w:val="120"/>
              </w:rPr>
              <w:drawing>
                <wp:inline distT="0" distB="0" distL="0" distR="0" wp14:anchorId="6193AC47" wp14:editId="7944FD9A">
                  <wp:extent cx="1825200" cy="1368000"/>
                  <wp:effectExtent l="0" t="0" r="3810" b="381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\\sco88342110\hbrow174$\My Pictures\PY U2\material words\6891341973_72352f0c89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7A7" w:rsidRPr="00201837" w:rsidRDefault="002E37A7" w:rsidP="002E37A7">
            <w:pPr>
              <w:pStyle w:val="Bodytext0spaceafter"/>
              <w:spacing w:before="40" w:line="240" w:lineRule="auto"/>
              <w:rPr>
                <w:rFonts w:cs="Arial"/>
                <w:sz w:val="16"/>
                <w:szCs w:val="16"/>
              </w:rPr>
            </w:pPr>
            <w:r w:rsidRPr="00201837">
              <w:rPr>
                <w:rFonts w:cs="Arial"/>
                <w:sz w:val="16"/>
                <w:szCs w:val="16"/>
              </w:rPr>
              <w:t xml:space="preserve">Wax115, </w:t>
            </w:r>
            <w:r w:rsidRPr="00201837">
              <w:rPr>
                <w:rFonts w:cs="Arial"/>
                <w:i/>
                <w:sz w:val="16"/>
                <w:szCs w:val="16"/>
              </w:rPr>
              <w:t>Kitchen_tools_11</w:t>
            </w:r>
            <w:r w:rsidRPr="00201837">
              <w:rPr>
                <w:rFonts w:cs="Arial"/>
                <w:sz w:val="16"/>
                <w:szCs w:val="16"/>
              </w:rPr>
              <w:t xml:space="preserve"> </w:t>
            </w:r>
          </w:p>
          <w:p w:rsidR="002E37A7" w:rsidRPr="00201837" w:rsidRDefault="002E37A7" w:rsidP="00201837">
            <w:pPr>
              <w:pStyle w:val="Bodytext0spaceafter"/>
              <w:spacing w:before="40" w:line="240" w:lineRule="auto"/>
              <w:rPr>
                <w:sz w:val="16"/>
                <w:szCs w:val="16"/>
              </w:rPr>
            </w:pPr>
            <w:r w:rsidRPr="00201837">
              <w:rPr>
                <w:rFonts w:cs="Arial"/>
                <w:color w:val="808080" w:themeColor="background1" w:themeShade="80"/>
                <w:sz w:val="16"/>
                <w:szCs w:val="16"/>
              </w:rPr>
              <w:t>http://mrg.bz/HojANi</w:t>
            </w:r>
          </w:p>
        </w:tc>
      </w:tr>
      <w:tr w:rsidR="00F1575C" w:rsidRPr="00884940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E1293E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>fabric</w:t>
            </w:r>
          </w:p>
        </w:tc>
        <w:tc>
          <w:tcPr>
            <w:tcW w:w="4677" w:type="dxa"/>
            <w:vAlign w:val="center"/>
          </w:tcPr>
          <w:p w:rsidR="000D56D8" w:rsidRDefault="00566D62" w:rsidP="00566D62">
            <w:pPr>
              <w:pStyle w:val="Bodytext0spaceafter"/>
              <w:rPr>
                <w:rFonts w:cs="Arial"/>
                <w:color w:val="000000"/>
                <w:spacing w:val="12"/>
                <w:sz w:val="16"/>
                <w:szCs w:val="16"/>
                <w:lang w:val="en" w:eastAsia="en-US"/>
              </w:rPr>
            </w:pPr>
            <w:r>
              <w:rPr>
                <w:rFonts w:ascii="QBeginners" w:hAnsi="QBeginners" w:cs="QBeginnersBold"/>
                <w:b/>
                <w:noProof/>
                <w:sz w:val="18"/>
                <w:szCs w:val="18"/>
              </w:rPr>
              <w:drawing>
                <wp:inline distT="0" distB="0" distL="0" distR="0" wp14:anchorId="4847BD19" wp14:editId="032E48D2">
                  <wp:extent cx="2059200" cy="1368000"/>
                  <wp:effectExtent l="0" t="0" r="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\\sco88342110\hbrow174$\My Pictures\PY U2\material words\3592216753_a446880a6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837" w:rsidRDefault="00201837" w:rsidP="00201837">
            <w:pPr>
              <w:rPr>
                <w:rFonts w:cs="Arial"/>
                <w:sz w:val="20"/>
                <w:szCs w:val="20"/>
                <w:lang w:val="de-DE"/>
              </w:rPr>
            </w:pPr>
            <w:r w:rsidRPr="00201837">
              <w:rPr>
                <w:rFonts w:cs="Arial"/>
                <w:sz w:val="16"/>
                <w:szCs w:val="16"/>
                <w:lang w:val="de-DE"/>
              </w:rPr>
              <w:t xml:space="preserve">Jusben, </w:t>
            </w:r>
            <w:r w:rsidRPr="00425901">
              <w:rPr>
                <w:rFonts w:cs="Arial"/>
                <w:i/>
                <w:sz w:val="16"/>
                <w:szCs w:val="16"/>
                <w:lang w:val="de-DE"/>
              </w:rPr>
              <w:t>Arnhem market Sep 20 2013 (3)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</w:t>
            </w:r>
          </w:p>
          <w:p w:rsidR="00201837" w:rsidRPr="00201837" w:rsidRDefault="00201837" w:rsidP="00201837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201837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http://mrg.bz/gG2yep</w:t>
            </w:r>
          </w:p>
          <w:p w:rsidR="00201837" w:rsidRPr="000D56D8" w:rsidRDefault="00201837" w:rsidP="00201837">
            <w:pPr>
              <w:pStyle w:val="Bodytext0spaceafter"/>
              <w:rPr>
                <w:rFonts w:cs="Arial"/>
                <w:color w:val="000000"/>
                <w:spacing w:val="12"/>
                <w:sz w:val="16"/>
                <w:szCs w:val="16"/>
                <w:lang w:val="en" w:eastAsia="en-US"/>
              </w:rPr>
            </w:pPr>
          </w:p>
        </w:tc>
      </w:tr>
      <w:tr w:rsidR="00F1575C" w:rsidRPr="00425901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E1293E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cardboard</w:t>
            </w:r>
          </w:p>
        </w:tc>
        <w:tc>
          <w:tcPr>
            <w:tcW w:w="4677" w:type="dxa"/>
            <w:vAlign w:val="center"/>
          </w:tcPr>
          <w:p w:rsidR="00F1575C" w:rsidRDefault="00566D62" w:rsidP="00566D62">
            <w:pPr>
              <w:rPr>
                <w:rFonts w:cs="Arial"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QBeginners" w:hAnsi="QBeginners"/>
                <w:b/>
                <w:noProof/>
                <w:sz w:val="18"/>
                <w:szCs w:val="18"/>
              </w:rPr>
              <w:drawing>
                <wp:inline distT="0" distB="0" distL="0" distR="0" wp14:anchorId="21AC4083" wp14:editId="6833991D">
                  <wp:extent cx="1328400" cy="1368000"/>
                  <wp:effectExtent l="0" t="0" r="5715" b="381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\\sco88342110\hbrow174$\My Pictures\PY U1\3938560058_436792fec3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9" b="16371"/>
                          <a:stretch/>
                        </pic:blipFill>
                        <pic:spPr bwMode="auto">
                          <a:xfrm>
                            <a:off x="0" y="0"/>
                            <a:ext cx="13284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5901" w:rsidRDefault="00425901" w:rsidP="00566D62">
            <w:pPr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425901">
              <w:rPr>
                <w:rFonts w:cs="Arial"/>
                <w:sz w:val="16"/>
                <w:szCs w:val="16"/>
                <w:lang w:val="de-DE"/>
              </w:rPr>
              <w:t>Cohdra</w:t>
            </w:r>
            <w:proofErr w:type="spellEnd"/>
            <w:r w:rsidRPr="00425901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425901">
              <w:rPr>
                <w:rFonts w:cs="Arial"/>
                <w:i/>
                <w:sz w:val="16"/>
                <w:szCs w:val="16"/>
                <w:lang w:val="de-DE"/>
              </w:rPr>
              <w:t>100_3540</w:t>
            </w:r>
            <w:r w:rsidRPr="00425901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425901" w:rsidRPr="00425901" w:rsidRDefault="00425901" w:rsidP="00425901">
            <w:pPr>
              <w:pStyle w:val="Bodytext0spaceafter"/>
              <w:spacing w:before="40" w:line="240" w:lineRule="auto"/>
              <w:rPr>
                <w:rFonts w:cs="Arial"/>
                <w:bCs/>
                <w:color w:val="000000"/>
                <w:sz w:val="20"/>
                <w:szCs w:val="20"/>
                <w:lang w:val="fr-FR"/>
              </w:rPr>
            </w:pPr>
            <w:r w:rsidRPr="00425901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http://mrg.bz/7QWDoD</w:t>
            </w:r>
          </w:p>
        </w:tc>
      </w:tr>
      <w:tr w:rsidR="00F1575C" w:rsidRPr="00884940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E1293E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rubber</w:t>
            </w:r>
          </w:p>
        </w:tc>
        <w:tc>
          <w:tcPr>
            <w:tcW w:w="4677" w:type="dxa"/>
            <w:vAlign w:val="center"/>
          </w:tcPr>
          <w:p w:rsidR="00F1575C" w:rsidRDefault="00566D62" w:rsidP="00566D62">
            <w:pPr>
              <w:rPr>
                <w:rFonts w:cs="Arial"/>
                <w:bCs/>
                <w:sz w:val="16"/>
                <w:szCs w:val="16"/>
                <w:lang w:val="fr-FR"/>
              </w:rPr>
            </w:pPr>
            <w:r>
              <w:rPr>
                <w:rFonts w:ascii="QBeginners" w:hAnsi="QBeginners"/>
                <w:b/>
                <w:noProof/>
                <w:sz w:val="18"/>
                <w:szCs w:val="18"/>
              </w:rPr>
              <w:drawing>
                <wp:inline distT="0" distB="0" distL="0" distR="0" wp14:anchorId="3BCA3770" wp14:editId="57BD8B18">
                  <wp:extent cx="1825200" cy="1368000"/>
                  <wp:effectExtent l="0" t="0" r="3810" b="381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\\sco88342110\hbrow174$\My Pictures\PY U2\material words\212060990_51aefc5baf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0E6" w:rsidRPr="007020E6" w:rsidRDefault="007020E6" w:rsidP="007020E6">
            <w:pPr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7020E6">
              <w:rPr>
                <w:rFonts w:cs="Arial"/>
                <w:sz w:val="16"/>
                <w:szCs w:val="16"/>
                <w:lang w:val="de-DE"/>
              </w:rPr>
              <w:t>DuBoix</w:t>
            </w:r>
            <w:proofErr w:type="spellEnd"/>
            <w:r w:rsidRPr="007020E6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7020E6">
              <w:rPr>
                <w:rFonts w:cs="Arial"/>
                <w:i/>
                <w:sz w:val="16"/>
                <w:szCs w:val="16"/>
                <w:lang w:val="de-DE"/>
              </w:rPr>
              <w:t>m4h9a2 025</w:t>
            </w:r>
            <w:r w:rsidRPr="007020E6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7020E6" w:rsidRPr="007020E6" w:rsidRDefault="007020E6" w:rsidP="007020E6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7020E6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http://mrg.bz/Wx1pcU</w:t>
            </w:r>
          </w:p>
          <w:p w:rsidR="007020E6" w:rsidRPr="0043161B" w:rsidRDefault="007020E6" w:rsidP="00566D62">
            <w:pPr>
              <w:rPr>
                <w:rFonts w:cs="Arial"/>
                <w:bCs/>
                <w:sz w:val="16"/>
                <w:szCs w:val="16"/>
                <w:lang w:val="fr-FR"/>
              </w:rPr>
            </w:pPr>
          </w:p>
        </w:tc>
      </w:tr>
      <w:tr w:rsidR="00F1575C" w:rsidRPr="00566D62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E1293E" w:rsidRDefault="00566D62" w:rsidP="00F1575C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brick</w:t>
            </w:r>
          </w:p>
        </w:tc>
        <w:tc>
          <w:tcPr>
            <w:tcW w:w="4677" w:type="dxa"/>
            <w:vAlign w:val="center"/>
          </w:tcPr>
          <w:p w:rsidR="000D56D8" w:rsidRDefault="00566D62" w:rsidP="00566D62">
            <w:pPr>
              <w:pStyle w:val="Bodytext0spaceafter"/>
              <w:rPr>
                <w:sz w:val="16"/>
                <w:szCs w:val="16"/>
                <w:lang w:val="de-DE" w:eastAsia="en-US"/>
              </w:rPr>
            </w:pPr>
            <w:r>
              <w:rPr>
                <w:rFonts w:ascii="QBeginners" w:hAnsi="QBeginners" w:cs="QBeginnersBold"/>
                <w:b/>
                <w:noProof/>
                <w:sz w:val="18"/>
                <w:szCs w:val="18"/>
              </w:rPr>
              <w:drawing>
                <wp:inline distT="0" distB="0" distL="0" distR="0" wp14:anchorId="283A845D" wp14:editId="67F4A6C5">
                  <wp:extent cx="1220400" cy="1368000"/>
                  <wp:effectExtent l="0" t="0" r="0" b="381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\\sco88342110\hbrow174$\My Pictures\PY U2\material words\359440072_1a0fb0211c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9D0" w:rsidRDefault="009D19D0" w:rsidP="009D19D0">
            <w:pPr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9D19D0">
              <w:rPr>
                <w:rFonts w:cs="Arial"/>
                <w:sz w:val="16"/>
                <w:szCs w:val="16"/>
                <w:lang w:val="de-DE"/>
              </w:rPr>
              <w:t>Alvimann</w:t>
            </w:r>
            <w:proofErr w:type="spellEnd"/>
            <w:r w:rsidRPr="009D19D0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9D19D0">
              <w:rPr>
                <w:rFonts w:cs="Arial"/>
                <w:i/>
                <w:sz w:val="16"/>
                <w:szCs w:val="16"/>
                <w:lang w:val="de-DE"/>
              </w:rPr>
              <w:t>Texture_-_bricks_1</w:t>
            </w:r>
            <w:r w:rsidRPr="009D19D0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9D19D0" w:rsidRPr="00F312CC" w:rsidRDefault="009D19D0" w:rsidP="00F312CC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F312CC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http://mrg.bz/legu2V</w:t>
            </w:r>
          </w:p>
          <w:p w:rsidR="009D19D0" w:rsidRPr="002D327D" w:rsidRDefault="009D19D0" w:rsidP="00566D62">
            <w:pPr>
              <w:pStyle w:val="Bodytext0spaceafter"/>
              <w:rPr>
                <w:sz w:val="16"/>
                <w:szCs w:val="16"/>
                <w:lang w:val="de-DE" w:eastAsia="en-US"/>
              </w:rPr>
            </w:pPr>
          </w:p>
        </w:tc>
      </w:tr>
      <w:tr w:rsidR="00F1575C" w:rsidRPr="0043161B" w:rsidTr="002D327D">
        <w:trPr>
          <w:trHeight w:hRule="exact" w:val="2778"/>
        </w:trPr>
        <w:tc>
          <w:tcPr>
            <w:tcW w:w="5630" w:type="dxa"/>
            <w:vAlign w:val="center"/>
          </w:tcPr>
          <w:p w:rsidR="00F1575C" w:rsidRPr="00E1293E" w:rsidRDefault="00566D62" w:rsidP="00315D93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stone</w:t>
            </w:r>
          </w:p>
        </w:tc>
        <w:tc>
          <w:tcPr>
            <w:tcW w:w="4677" w:type="dxa"/>
            <w:vAlign w:val="center"/>
          </w:tcPr>
          <w:p w:rsidR="00F1575C" w:rsidRDefault="009E1D25" w:rsidP="00566D62">
            <w:pPr>
              <w:pStyle w:val="Bodytext0spaceafter"/>
              <w:rPr>
                <w:sz w:val="16"/>
                <w:szCs w:val="16"/>
                <w:lang w:val="en"/>
              </w:rPr>
            </w:pPr>
            <w:r>
              <w:rPr>
                <w:rFonts w:ascii="QBeginners" w:hAnsi="QBeginners" w:cs="QBeginnersBold"/>
                <w:b/>
                <w:noProof/>
                <w:sz w:val="18"/>
                <w:szCs w:val="18"/>
              </w:rPr>
              <w:drawing>
                <wp:inline distT="0" distB="0" distL="0" distR="0">
                  <wp:extent cx="1828800" cy="1368000"/>
                  <wp:effectExtent l="0" t="0" r="0" b="381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\\sco88342110\hbrow174$\My Pictures\PY U2\material words\1154316406_691be34fc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D25" w:rsidRPr="009E1D25" w:rsidRDefault="009E1D25" w:rsidP="009E1D25">
            <w:pPr>
              <w:rPr>
                <w:rFonts w:cs="Arial"/>
                <w:sz w:val="16"/>
                <w:szCs w:val="16"/>
                <w:lang w:val="de-DE"/>
              </w:rPr>
            </w:pPr>
            <w:r w:rsidRPr="009E1D25">
              <w:rPr>
                <w:rFonts w:cs="Arial"/>
                <w:sz w:val="16"/>
                <w:szCs w:val="16"/>
                <w:lang w:val="de-DE"/>
              </w:rPr>
              <w:t xml:space="preserve">Pickle, </w:t>
            </w:r>
            <w:r w:rsidRPr="009E1D25">
              <w:rPr>
                <w:rFonts w:cs="Arial"/>
                <w:i/>
                <w:sz w:val="16"/>
                <w:szCs w:val="16"/>
                <w:lang w:val="de-DE"/>
              </w:rPr>
              <w:t xml:space="preserve">IMGP6282 </w:t>
            </w:r>
          </w:p>
          <w:p w:rsidR="009E1D25" w:rsidRPr="0043161B" w:rsidRDefault="009E1D25" w:rsidP="009E1D25">
            <w:pPr>
              <w:pStyle w:val="Bodytext0spaceafter"/>
              <w:spacing w:before="40" w:line="240" w:lineRule="auto"/>
              <w:rPr>
                <w:sz w:val="16"/>
                <w:szCs w:val="16"/>
                <w:lang w:val="en"/>
              </w:rPr>
            </w:pPr>
            <w:r w:rsidRPr="009E1D25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http://mrg.bz/BDvXAu</w:t>
            </w:r>
          </w:p>
        </w:tc>
      </w:tr>
      <w:tr w:rsidR="00566D62" w:rsidRPr="0043161B" w:rsidTr="002D327D">
        <w:trPr>
          <w:trHeight w:hRule="exact" w:val="2778"/>
        </w:trPr>
        <w:tc>
          <w:tcPr>
            <w:tcW w:w="5630" w:type="dxa"/>
            <w:vAlign w:val="center"/>
          </w:tcPr>
          <w:p w:rsidR="00566D62" w:rsidRDefault="00566D62" w:rsidP="00315D93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>wool</w:t>
            </w:r>
          </w:p>
        </w:tc>
        <w:tc>
          <w:tcPr>
            <w:tcW w:w="4677" w:type="dxa"/>
            <w:vAlign w:val="center"/>
          </w:tcPr>
          <w:p w:rsidR="00566D62" w:rsidRDefault="00566D62" w:rsidP="00566D62">
            <w:pPr>
              <w:pStyle w:val="Bodytext0spaceafter"/>
              <w:rPr>
                <w:sz w:val="16"/>
                <w:szCs w:val="16"/>
                <w:lang w:val="en"/>
              </w:rPr>
            </w:pPr>
            <w:r>
              <w:rPr>
                <w:rFonts w:ascii="QBeginners" w:hAnsi="QBeginners" w:cs="QBeginnersBold"/>
                <w:b/>
                <w:noProof/>
                <w:sz w:val="18"/>
                <w:szCs w:val="18"/>
              </w:rPr>
              <w:drawing>
                <wp:inline distT="0" distB="0" distL="0" distR="0" wp14:anchorId="58BB5035" wp14:editId="2500DB18">
                  <wp:extent cx="1389600" cy="1368000"/>
                  <wp:effectExtent l="0" t="0" r="1270" b="381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\\sco88342110\hbrow174$\My Pictures\PY U2\material words\7109716521_e813b6c559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B63" w:rsidRDefault="00C95B63" w:rsidP="00C95B63">
            <w:pPr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C95B63">
              <w:rPr>
                <w:rFonts w:cs="Arial"/>
                <w:sz w:val="16"/>
                <w:szCs w:val="16"/>
                <w:lang w:val="de-DE"/>
              </w:rPr>
              <w:t>Beglib</w:t>
            </w:r>
            <w:proofErr w:type="spellEnd"/>
            <w:r w:rsidRPr="00C95B63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C95B63">
              <w:rPr>
                <w:rFonts w:cs="Arial"/>
                <w:i/>
                <w:sz w:val="16"/>
                <w:szCs w:val="16"/>
                <w:lang w:val="de-DE"/>
              </w:rPr>
              <w:t>Needle ready</w:t>
            </w:r>
            <w:r w:rsidRPr="00C95B63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C95B63" w:rsidRPr="00C95B63" w:rsidRDefault="00C95B63" w:rsidP="00C95B63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C95B63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http://mrg.bz/M5ZmNH</w:t>
            </w:r>
          </w:p>
          <w:p w:rsidR="00C95B63" w:rsidRPr="0043161B" w:rsidRDefault="00C95B63" w:rsidP="00566D62">
            <w:pPr>
              <w:pStyle w:val="Bodytext0spaceafter"/>
              <w:rPr>
                <w:sz w:val="16"/>
                <w:szCs w:val="16"/>
                <w:lang w:val="en"/>
              </w:rPr>
            </w:pPr>
          </w:p>
        </w:tc>
      </w:tr>
      <w:tr w:rsidR="00566D62" w:rsidRPr="0043161B" w:rsidTr="002D327D">
        <w:trPr>
          <w:trHeight w:hRule="exact" w:val="2778"/>
        </w:trPr>
        <w:tc>
          <w:tcPr>
            <w:tcW w:w="5630" w:type="dxa"/>
            <w:vAlign w:val="center"/>
          </w:tcPr>
          <w:p w:rsidR="00566D62" w:rsidRDefault="00566D62" w:rsidP="00315D93">
            <w:pPr>
              <w:pStyle w:val="Bodytext0spaceafter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cotton wool</w:t>
            </w:r>
          </w:p>
        </w:tc>
        <w:tc>
          <w:tcPr>
            <w:tcW w:w="4677" w:type="dxa"/>
            <w:vAlign w:val="center"/>
          </w:tcPr>
          <w:p w:rsidR="00566D62" w:rsidRDefault="00566D62" w:rsidP="00566D62">
            <w:pPr>
              <w:pStyle w:val="Bodytext0spaceafter"/>
              <w:rPr>
                <w:sz w:val="16"/>
                <w:szCs w:val="16"/>
                <w:lang w:val="en"/>
              </w:rPr>
            </w:pPr>
            <w:r>
              <w:rPr>
                <w:rFonts w:ascii="QBeginners" w:hAnsi="QBeginners" w:cs="QBeginnersBold"/>
                <w:b/>
                <w:noProof/>
                <w:sz w:val="18"/>
                <w:szCs w:val="18"/>
              </w:rPr>
              <w:drawing>
                <wp:inline distT="0" distB="0" distL="0" distR="0" wp14:anchorId="6F244311" wp14:editId="5D2DD54A">
                  <wp:extent cx="1825200" cy="1368000"/>
                  <wp:effectExtent l="0" t="0" r="3810" b="381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\\sco88342110\hbrow174$\My Pictures\PY U2\material words\Cottonb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8B2" w:rsidRPr="00BB48B2" w:rsidRDefault="00BB48B2" w:rsidP="00BB48B2">
            <w:pPr>
              <w:rPr>
                <w:rFonts w:cs="Arial"/>
                <w:sz w:val="16"/>
                <w:szCs w:val="16"/>
                <w:lang w:val="de-DE"/>
              </w:rPr>
            </w:pPr>
            <w:proofErr w:type="spellStart"/>
            <w:r w:rsidRPr="00BB48B2">
              <w:rPr>
                <w:rFonts w:cs="Arial"/>
                <w:sz w:val="16"/>
                <w:szCs w:val="16"/>
                <w:lang w:val="de-DE"/>
              </w:rPr>
              <w:t>Jeltovski</w:t>
            </w:r>
            <w:proofErr w:type="spellEnd"/>
            <w:r w:rsidRPr="00BB48B2">
              <w:rPr>
                <w:rFonts w:cs="Arial"/>
                <w:sz w:val="16"/>
                <w:szCs w:val="16"/>
                <w:lang w:val="de-DE"/>
              </w:rPr>
              <w:t xml:space="preserve">, </w:t>
            </w:r>
            <w:r w:rsidRPr="00BB48B2">
              <w:rPr>
                <w:rFonts w:cs="Arial"/>
                <w:i/>
                <w:sz w:val="16"/>
                <w:szCs w:val="16"/>
                <w:lang w:val="de-DE"/>
              </w:rPr>
              <w:t>mf88</w:t>
            </w:r>
            <w:r w:rsidRPr="00BB48B2">
              <w:rPr>
                <w:rFonts w:cs="Arial"/>
                <w:sz w:val="16"/>
                <w:szCs w:val="16"/>
                <w:lang w:val="de-DE"/>
              </w:rPr>
              <w:t xml:space="preserve"> </w:t>
            </w:r>
          </w:p>
          <w:p w:rsidR="00BB48B2" w:rsidRPr="00BB48B2" w:rsidRDefault="00BB48B2" w:rsidP="00BB48B2">
            <w:pPr>
              <w:pStyle w:val="Bodytext0spaceafter"/>
              <w:spacing w:before="40" w:line="240" w:lineRule="auto"/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</w:pPr>
            <w:r w:rsidRPr="00BB48B2">
              <w:rPr>
                <w:rFonts w:cs="Arial"/>
                <w:color w:val="808080" w:themeColor="background1" w:themeShade="80"/>
                <w:sz w:val="16"/>
                <w:szCs w:val="16"/>
                <w:lang w:val="de-DE"/>
              </w:rPr>
              <w:t>http://mrg.bz/2EFntU</w:t>
            </w:r>
            <w:bookmarkStart w:id="0" w:name="_GoBack"/>
            <w:bookmarkEnd w:id="0"/>
          </w:p>
          <w:p w:rsidR="00BB48B2" w:rsidRPr="0043161B" w:rsidRDefault="00BB48B2" w:rsidP="00566D62">
            <w:pPr>
              <w:pStyle w:val="Bodytext0spaceafter"/>
              <w:rPr>
                <w:sz w:val="16"/>
                <w:szCs w:val="16"/>
                <w:lang w:val="en"/>
              </w:rPr>
            </w:pPr>
          </w:p>
        </w:tc>
      </w:tr>
    </w:tbl>
    <w:p w:rsidR="00F1575C" w:rsidRPr="00884940" w:rsidRDefault="00F1575C" w:rsidP="00884940"/>
    <w:sectPr w:rsidR="00F1575C" w:rsidRPr="00884940" w:rsidSect="00E1293E">
      <w:headerReference w:type="default" r:id="rId25"/>
      <w:footerReference w:type="default" r:id="rId26"/>
      <w:pgSz w:w="11901" w:h="16840" w:code="9"/>
      <w:pgMar w:top="851" w:right="851" w:bottom="851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B94" w:rsidRDefault="00FE5B94" w:rsidP="009336AD">
      <w:pPr>
        <w:spacing w:line="240" w:lineRule="auto"/>
      </w:pPr>
      <w:r>
        <w:separator/>
      </w:r>
    </w:p>
  </w:endnote>
  <w:endnote w:type="continuationSeparator" w:id="0">
    <w:p w:rsidR="00FE5B94" w:rsidRDefault="00FE5B94" w:rsidP="009336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0000000000000000000"/>
    <w:charset w:val="00"/>
    <w:family w:val="roman"/>
    <w:notTrueType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QBeginner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QBeginners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42" w:rsidRPr="0035756E" w:rsidRDefault="008E1F42" w:rsidP="008E1F42">
    <w:pPr>
      <w:tabs>
        <w:tab w:val="center" w:pos="4820"/>
        <w:tab w:val="right" w:pos="13892"/>
      </w:tabs>
      <w:spacing w:line="240" w:lineRule="auto"/>
      <w:rPr>
        <w:rFonts w:eastAsia="Arial Unicode MS" w:cs="Arial"/>
        <w:sz w:val="14"/>
        <w:szCs w:val="14"/>
        <w:lang w:eastAsia="en-AU"/>
      </w:rPr>
    </w:pPr>
    <w:r w:rsidRPr="00E57A36">
      <w:rPr>
        <w:rFonts w:cs="Arial"/>
        <w:noProof/>
        <w:sz w:val="14"/>
        <w:szCs w:val="14"/>
      </w:rPr>
      <w:drawing>
        <wp:anchor distT="0" distB="0" distL="114300" distR="114300" simplePos="0" relativeHeight="251666432" behindDoc="0" locked="0" layoutInCell="1" allowOverlap="1" wp14:anchorId="7CE0A9F0" wp14:editId="51E45AE4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911600" cy="230400"/>
          <wp:effectExtent l="0" t="0" r="0" b="0"/>
          <wp:wrapNone/>
          <wp:docPr id="31" name="Picture 31" descr="C:\Users\hxsch7\AppData\Local\Microsoft\Windows\Temporary Internet Files\Content.Word\DET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xsch7\AppData\Local\Microsoft\Windows\Temporary Internet Files\Content.Word\DET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600" cy="2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56E">
      <w:rPr>
        <w:rFonts w:eastAsia="Arial Unicode MS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407FBCA9" wp14:editId="7F758571">
          <wp:simplePos x="0" y="0"/>
          <wp:positionH relativeFrom="margin">
            <wp:align>right</wp:align>
          </wp:positionH>
          <wp:positionV relativeFrom="paragraph">
            <wp:posOffset>27940</wp:posOffset>
          </wp:positionV>
          <wp:extent cx="1587600" cy="280800"/>
          <wp:effectExtent l="0" t="0" r="0" b="5080"/>
          <wp:wrapNone/>
          <wp:docPr id="6" name="Picture 6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56E">
      <w:rPr>
        <w:rFonts w:eastAsia="Arial Unicode MS" w:cs="Arial"/>
        <w:sz w:val="14"/>
        <w:szCs w:val="14"/>
        <w:lang w:eastAsia="en-AU"/>
      </w:rPr>
      <w:fldChar w:fldCharType="begin"/>
    </w:r>
    <w:r w:rsidRPr="0035756E">
      <w:rPr>
        <w:rFonts w:eastAsia="Arial Unicode MS" w:cs="Arial"/>
        <w:sz w:val="14"/>
        <w:szCs w:val="14"/>
        <w:lang w:eastAsia="en-AU"/>
      </w:rPr>
      <w:instrText xml:space="preserve"> PAGE </w:instrText>
    </w:r>
    <w:r w:rsidRPr="0035756E">
      <w:rPr>
        <w:rFonts w:eastAsia="Arial Unicode MS" w:cs="Arial"/>
        <w:sz w:val="14"/>
        <w:szCs w:val="14"/>
        <w:lang w:eastAsia="en-AU"/>
      </w:rPr>
      <w:fldChar w:fldCharType="separate"/>
    </w:r>
    <w:r w:rsidR="00BB48B2">
      <w:rPr>
        <w:rFonts w:eastAsia="Arial Unicode MS" w:cs="Arial"/>
        <w:noProof/>
        <w:sz w:val="14"/>
        <w:szCs w:val="14"/>
        <w:lang w:eastAsia="en-AU"/>
      </w:rPr>
      <w:t>4</w:t>
    </w:r>
    <w:r w:rsidRPr="0035756E">
      <w:rPr>
        <w:rFonts w:eastAsia="Arial Unicode MS" w:cs="Arial"/>
        <w:sz w:val="14"/>
        <w:szCs w:val="14"/>
        <w:lang w:eastAsia="en-AU"/>
      </w:rPr>
      <w:fldChar w:fldCharType="end"/>
    </w:r>
    <w:r w:rsidRPr="0035756E">
      <w:rPr>
        <w:rFonts w:eastAsia="Arial Unicode MS" w:cs="Arial"/>
        <w:sz w:val="14"/>
        <w:szCs w:val="14"/>
        <w:lang w:eastAsia="en-AU"/>
      </w:rPr>
      <w:t xml:space="preserve"> of </w:t>
    </w:r>
    <w:r w:rsidRPr="0035756E">
      <w:rPr>
        <w:rFonts w:eastAsia="Arial Unicode MS" w:cs="Arial"/>
        <w:sz w:val="14"/>
        <w:szCs w:val="14"/>
        <w:lang w:eastAsia="en-AU"/>
      </w:rPr>
      <w:fldChar w:fldCharType="begin"/>
    </w:r>
    <w:r w:rsidRPr="0035756E">
      <w:rPr>
        <w:rFonts w:eastAsia="Arial Unicode MS" w:cs="Arial"/>
        <w:sz w:val="14"/>
        <w:szCs w:val="14"/>
        <w:lang w:eastAsia="en-AU"/>
      </w:rPr>
      <w:instrText xml:space="preserve"> NUMPAGES </w:instrText>
    </w:r>
    <w:r w:rsidRPr="0035756E">
      <w:rPr>
        <w:rFonts w:eastAsia="Arial Unicode MS" w:cs="Arial"/>
        <w:sz w:val="14"/>
        <w:szCs w:val="14"/>
        <w:lang w:eastAsia="en-AU"/>
      </w:rPr>
      <w:fldChar w:fldCharType="separate"/>
    </w:r>
    <w:r w:rsidR="00BB48B2">
      <w:rPr>
        <w:rFonts w:eastAsia="Arial Unicode MS" w:cs="Arial"/>
        <w:noProof/>
        <w:sz w:val="14"/>
        <w:szCs w:val="14"/>
        <w:lang w:eastAsia="en-AU"/>
      </w:rPr>
      <w:t>4</w:t>
    </w:r>
    <w:r w:rsidRPr="0035756E">
      <w:rPr>
        <w:rFonts w:eastAsia="Arial Unicode MS" w:cs="Arial"/>
        <w:sz w:val="14"/>
        <w:szCs w:val="14"/>
        <w:lang w:eastAsia="en-AU"/>
      </w:rPr>
      <w:fldChar w:fldCharType="end"/>
    </w:r>
  </w:p>
  <w:p w:rsidR="00A842A6" w:rsidRPr="008E1F42" w:rsidRDefault="003426DD" w:rsidP="00917116">
    <w:pPr>
      <w:tabs>
        <w:tab w:val="center" w:pos="4153"/>
        <w:tab w:val="right" w:pos="8306"/>
      </w:tabs>
      <w:spacing w:line="240" w:lineRule="auto"/>
      <w:rPr>
        <w:color w:val="A6A6A6"/>
        <w:sz w:val="12"/>
        <w:szCs w:val="12"/>
      </w:rPr>
    </w:pPr>
    <w:r w:rsidRPr="003426DD">
      <w:rPr>
        <w:rFonts w:eastAsia="Cambria" w:cs="Arial"/>
        <w:color w:val="A6A6A6"/>
        <w:sz w:val="14"/>
        <w:szCs w:val="20"/>
        <w:lang w:eastAsia="en-US"/>
      </w:rPr>
      <w:t>Sci_YP_U2_ILM_SH_</w:t>
    </w:r>
    <w:r w:rsidR="00566D62">
      <w:rPr>
        <w:rFonts w:eastAsia="Cambria" w:cs="Arial"/>
        <w:color w:val="A6A6A6"/>
        <w:sz w:val="14"/>
        <w:szCs w:val="20"/>
        <w:lang w:eastAsia="en-US"/>
      </w:rPr>
      <w:t>Material</w:t>
    </w:r>
    <w:r w:rsidR="00917116" w:rsidRPr="00121401">
      <w:rPr>
        <w:rFonts w:eastAsia="Cambria" w:cs="Arial"/>
        <w:color w:val="A6A6A6"/>
        <w:sz w:val="14"/>
        <w:szCs w:val="20"/>
        <w:lang w:eastAsia="en-US"/>
      </w:rPr>
      <w:t>WordCards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B94" w:rsidRDefault="00FE5B94" w:rsidP="009336AD">
      <w:pPr>
        <w:spacing w:line="240" w:lineRule="auto"/>
      </w:pPr>
      <w:r>
        <w:separator/>
      </w:r>
    </w:p>
  </w:footnote>
  <w:footnote w:type="continuationSeparator" w:id="0">
    <w:p w:rsidR="00FE5B94" w:rsidRDefault="00FE5B94" w:rsidP="009336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B11" w:rsidRPr="00B21B11" w:rsidRDefault="00B21B11" w:rsidP="00B21B11">
    <w:pPr>
      <w:pStyle w:val="Header"/>
      <w:spacing w:line="300" w:lineRule="exact"/>
      <w:jc w:val="center"/>
      <w:rPr>
        <w:b/>
        <w:color w:val="D9D9D9" w:themeColor="background1" w:themeShade="D9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FEC92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70E09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01CFF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66AF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E76E6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EC8A9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F8479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5102F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22242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2AEC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BC09E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22141"/>
    <w:multiLevelType w:val="hybridMultilevel"/>
    <w:tmpl w:val="FF3AE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4E77D7"/>
    <w:multiLevelType w:val="hybridMultilevel"/>
    <w:tmpl w:val="6FE292AA"/>
    <w:lvl w:ilvl="0" w:tplc="6FF2FDD8">
      <w:start w:val="1"/>
      <w:numFmt w:val="decimal"/>
      <w:pStyle w:val="Number0spaceafter"/>
      <w:lvlText w:val="%1.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332ABB"/>
    <w:multiLevelType w:val="hybridMultilevel"/>
    <w:tmpl w:val="AB3818EC"/>
    <w:lvl w:ilvl="0" w:tplc="0C0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4">
    <w:nsid w:val="08A71424"/>
    <w:multiLevelType w:val="hybridMultilevel"/>
    <w:tmpl w:val="C0168240"/>
    <w:lvl w:ilvl="0" w:tplc="5EE6FB88">
      <w:start w:val="1"/>
      <w:numFmt w:val="bullet"/>
      <w:pStyle w:val="Bullet6spaceafter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CD7686"/>
    <w:multiLevelType w:val="hybridMultilevel"/>
    <w:tmpl w:val="7C543F8A"/>
    <w:lvl w:ilvl="0" w:tplc="BB44C1BE">
      <w:start w:val="1"/>
      <w:numFmt w:val="bullet"/>
      <w:lvlText w:val="•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177169"/>
    <w:multiLevelType w:val="hybridMultilevel"/>
    <w:tmpl w:val="A31034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7CD0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D34186E"/>
    <w:multiLevelType w:val="hybridMultilevel"/>
    <w:tmpl w:val="D966B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E226E"/>
    <w:multiLevelType w:val="multilevel"/>
    <w:tmpl w:val="45B476E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20D"/>
    <w:multiLevelType w:val="hybridMultilevel"/>
    <w:tmpl w:val="A07E742E"/>
    <w:lvl w:ilvl="0" w:tplc="8932C492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0">
    <w:nsid w:val="336D271B"/>
    <w:multiLevelType w:val="hybridMultilevel"/>
    <w:tmpl w:val="0254A2CE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35570D8C"/>
    <w:multiLevelType w:val="hybridMultilevel"/>
    <w:tmpl w:val="EABE38C6"/>
    <w:lvl w:ilvl="0" w:tplc="0C090003">
      <w:start w:val="1"/>
      <w:numFmt w:val="bullet"/>
      <w:lvlText w:val="o"/>
      <w:lvlJc w:val="left"/>
      <w:pPr>
        <w:ind w:left="567" w:hanging="283"/>
      </w:pPr>
      <w:rPr>
        <w:rFonts w:ascii="Courier New" w:hAnsi="Courier New" w:cs="Courier New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2">
    <w:nsid w:val="3AE225E7"/>
    <w:multiLevelType w:val="hybridMultilevel"/>
    <w:tmpl w:val="F3D6FBFC"/>
    <w:lvl w:ilvl="0" w:tplc="920C7312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07D94"/>
    <w:multiLevelType w:val="hybridMultilevel"/>
    <w:tmpl w:val="CC58CCA0"/>
    <w:lvl w:ilvl="0" w:tplc="92DC7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C3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04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0F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CC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545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8B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45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45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E281C50"/>
    <w:multiLevelType w:val="multilevel"/>
    <w:tmpl w:val="45B476E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43E32"/>
    <w:multiLevelType w:val="hybridMultilevel"/>
    <w:tmpl w:val="7DD02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4B6C8B"/>
    <w:multiLevelType w:val="hybridMultilevel"/>
    <w:tmpl w:val="888E24F8"/>
    <w:lvl w:ilvl="0" w:tplc="C9569BCE">
      <w:start w:val="1"/>
      <w:numFmt w:val="bullet"/>
      <w:pStyle w:val="Bulletindent6spaceafter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733DA"/>
    <w:multiLevelType w:val="hybridMultilevel"/>
    <w:tmpl w:val="E6749340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>
    <w:nsid w:val="66982106"/>
    <w:multiLevelType w:val="hybridMultilevel"/>
    <w:tmpl w:val="8BA6E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0E1C86"/>
    <w:multiLevelType w:val="multilevel"/>
    <w:tmpl w:val="67BAC03A"/>
    <w:lvl w:ilvl="0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287C4D"/>
    <w:multiLevelType w:val="hybridMultilevel"/>
    <w:tmpl w:val="C86A3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D6119"/>
    <w:multiLevelType w:val="hybridMultilevel"/>
    <w:tmpl w:val="1AD0F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00C08"/>
    <w:multiLevelType w:val="hybridMultilevel"/>
    <w:tmpl w:val="7B201800"/>
    <w:lvl w:ilvl="0" w:tplc="54C69F08">
      <w:start w:val="1"/>
      <w:numFmt w:val="bullet"/>
      <w:lvlText w:val="•"/>
      <w:lvlJc w:val="left"/>
      <w:pPr>
        <w:ind w:left="644" w:hanging="360"/>
      </w:pPr>
      <w:rPr>
        <w:rFonts w:ascii="Arial Bold" w:hAnsi="Arial B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8076CBC"/>
    <w:multiLevelType w:val="multilevel"/>
    <w:tmpl w:val="2ADEF4C6"/>
    <w:lvl w:ilvl="0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072BE"/>
    <w:multiLevelType w:val="hybridMultilevel"/>
    <w:tmpl w:val="8B640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1F14FC"/>
    <w:multiLevelType w:val="hybridMultilevel"/>
    <w:tmpl w:val="6DEED3CE"/>
    <w:lvl w:ilvl="0" w:tplc="28A6CA2A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E6887"/>
    <w:multiLevelType w:val="hybridMultilevel"/>
    <w:tmpl w:val="B3F2CC76"/>
    <w:lvl w:ilvl="0" w:tplc="47865FBA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19"/>
  </w:num>
  <w:num w:numId="4">
    <w:abstractNumId w:val="28"/>
  </w:num>
  <w:num w:numId="5">
    <w:abstractNumId w:val="22"/>
  </w:num>
  <w:num w:numId="6">
    <w:abstractNumId w:val="20"/>
  </w:num>
  <w:num w:numId="7">
    <w:abstractNumId w:val="31"/>
  </w:num>
  <w:num w:numId="8">
    <w:abstractNumId w:val="22"/>
  </w:num>
  <w:num w:numId="9">
    <w:abstractNumId w:val="22"/>
  </w:num>
  <w:num w:numId="10">
    <w:abstractNumId w:val="13"/>
  </w:num>
  <w:num w:numId="11">
    <w:abstractNumId w:val="22"/>
  </w:num>
  <w:num w:numId="12">
    <w:abstractNumId w:val="22"/>
  </w:num>
  <w:num w:numId="13">
    <w:abstractNumId w:val="27"/>
  </w:num>
  <w:num w:numId="14">
    <w:abstractNumId w:val="22"/>
  </w:num>
  <w:num w:numId="15">
    <w:abstractNumId w:val="34"/>
  </w:num>
  <w:num w:numId="16">
    <w:abstractNumId w:val="25"/>
  </w:num>
  <w:num w:numId="17">
    <w:abstractNumId w:val="30"/>
  </w:num>
  <w:num w:numId="18">
    <w:abstractNumId w:val="22"/>
  </w:num>
  <w:num w:numId="19">
    <w:abstractNumId w:val="11"/>
  </w:num>
  <w:num w:numId="20">
    <w:abstractNumId w:val="36"/>
  </w:num>
  <w:num w:numId="21">
    <w:abstractNumId w:val="15"/>
  </w:num>
  <w:num w:numId="22">
    <w:abstractNumId w:val="22"/>
  </w:num>
  <w:num w:numId="23">
    <w:abstractNumId w:val="22"/>
  </w:num>
  <w:num w:numId="24">
    <w:abstractNumId w:val="17"/>
  </w:num>
  <w:num w:numId="25">
    <w:abstractNumId w:val="22"/>
  </w:num>
  <w:num w:numId="26">
    <w:abstractNumId w:val="35"/>
  </w:num>
  <w:num w:numId="27">
    <w:abstractNumId w:val="16"/>
  </w:num>
  <w:num w:numId="28">
    <w:abstractNumId w:val="23"/>
  </w:num>
  <w:num w:numId="29">
    <w:abstractNumId w:val="21"/>
  </w:num>
  <w:num w:numId="30">
    <w:abstractNumId w:val="14"/>
  </w:num>
  <w:num w:numId="31">
    <w:abstractNumId w:val="14"/>
  </w:num>
  <w:num w:numId="32">
    <w:abstractNumId w:val="26"/>
  </w:num>
  <w:num w:numId="33">
    <w:abstractNumId w:val="18"/>
  </w:num>
  <w:num w:numId="34">
    <w:abstractNumId w:val="24"/>
  </w:num>
  <w:num w:numId="35">
    <w:abstractNumId w:val="33"/>
  </w:num>
  <w:num w:numId="36">
    <w:abstractNumId w:val="26"/>
    <w:lvlOverride w:ilvl="0">
      <w:startOverride w:val="1"/>
    </w:lvlOverride>
  </w:num>
  <w:num w:numId="37">
    <w:abstractNumId w:val="29"/>
  </w:num>
  <w:num w:numId="38">
    <w:abstractNumId w:val="12"/>
  </w:num>
  <w:num w:numId="39">
    <w:abstractNumId w:val="10"/>
  </w:num>
  <w:num w:numId="40">
    <w:abstractNumId w:val="8"/>
  </w:num>
  <w:num w:numId="41">
    <w:abstractNumId w:val="7"/>
  </w:num>
  <w:num w:numId="42">
    <w:abstractNumId w:val="6"/>
  </w:num>
  <w:num w:numId="43">
    <w:abstractNumId w:val="5"/>
  </w:num>
  <w:num w:numId="44">
    <w:abstractNumId w:val="9"/>
  </w:num>
  <w:num w:numId="45">
    <w:abstractNumId w:val="4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94"/>
    <w:rsid w:val="00002EC6"/>
    <w:rsid w:val="000117C5"/>
    <w:rsid w:val="00027E98"/>
    <w:rsid w:val="000D56D8"/>
    <w:rsid w:val="000D73D2"/>
    <w:rsid w:val="00104D4A"/>
    <w:rsid w:val="00121401"/>
    <w:rsid w:val="0013627B"/>
    <w:rsid w:val="001417F4"/>
    <w:rsid w:val="001472CF"/>
    <w:rsid w:val="0018764C"/>
    <w:rsid w:val="001C4FB6"/>
    <w:rsid w:val="001D4199"/>
    <w:rsid w:val="001E0592"/>
    <w:rsid w:val="001E1E29"/>
    <w:rsid w:val="001F47C7"/>
    <w:rsid w:val="00201837"/>
    <w:rsid w:val="00202BD4"/>
    <w:rsid w:val="002051C8"/>
    <w:rsid w:val="00217EFB"/>
    <w:rsid w:val="00241D0F"/>
    <w:rsid w:val="002841D6"/>
    <w:rsid w:val="0029364C"/>
    <w:rsid w:val="002C1975"/>
    <w:rsid w:val="002C6336"/>
    <w:rsid w:val="002C645B"/>
    <w:rsid w:val="002C6B63"/>
    <w:rsid w:val="002D327D"/>
    <w:rsid w:val="002E37A7"/>
    <w:rsid w:val="0030606E"/>
    <w:rsid w:val="00315D93"/>
    <w:rsid w:val="00323460"/>
    <w:rsid w:val="003257F8"/>
    <w:rsid w:val="003426DD"/>
    <w:rsid w:val="00355558"/>
    <w:rsid w:val="003A044D"/>
    <w:rsid w:val="003B7978"/>
    <w:rsid w:val="003C4A66"/>
    <w:rsid w:val="003E6784"/>
    <w:rsid w:val="00421DD3"/>
    <w:rsid w:val="00425901"/>
    <w:rsid w:val="004271C5"/>
    <w:rsid w:val="0043161B"/>
    <w:rsid w:val="0045230A"/>
    <w:rsid w:val="00472FD9"/>
    <w:rsid w:val="00473BEA"/>
    <w:rsid w:val="004C32B1"/>
    <w:rsid w:val="004E22D9"/>
    <w:rsid w:val="0053643B"/>
    <w:rsid w:val="00544C5C"/>
    <w:rsid w:val="00566D62"/>
    <w:rsid w:val="0058063E"/>
    <w:rsid w:val="00585523"/>
    <w:rsid w:val="005A0A87"/>
    <w:rsid w:val="005A447C"/>
    <w:rsid w:val="005C03F0"/>
    <w:rsid w:val="005C19EB"/>
    <w:rsid w:val="005C7AC9"/>
    <w:rsid w:val="005E4A05"/>
    <w:rsid w:val="005F4120"/>
    <w:rsid w:val="006820E2"/>
    <w:rsid w:val="006D44F0"/>
    <w:rsid w:val="006E3C78"/>
    <w:rsid w:val="006F115F"/>
    <w:rsid w:val="007020E6"/>
    <w:rsid w:val="00740600"/>
    <w:rsid w:val="00752E15"/>
    <w:rsid w:val="00794BC4"/>
    <w:rsid w:val="00801F54"/>
    <w:rsid w:val="00822930"/>
    <w:rsid w:val="0086013C"/>
    <w:rsid w:val="008659EB"/>
    <w:rsid w:val="00884940"/>
    <w:rsid w:val="008944FD"/>
    <w:rsid w:val="008966D1"/>
    <w:rsid w:val="008970A1"/>
    <w:rsid w:val="008A5F28"/>
    <w:rsid w:val="008C273C"/>
    <w:rsid w:val="008D71C4"/>
    <w:rsid w:val="008E1F42"/>
    <w:rsid w:val="008E6468"/>
    <w:rsid w:val="008F2037"/>
    <w:rsid w:val="00901B9B"/>
    <w:rsid w:val="00910C53"/>
    <w:rsid w:val="00917116"/>
    <w:rsid w:val="009336AD"/>
    <w:rsid w:val="00962915"/>
    <w:rsid w:val="009817C4"/>
    <w:rsid w:val="009860AB"/>
    <w:rsid w:val="009B4312"/>
    <w:rsid w:val="009D19D0"/>
    <w:rsid w:val="009D52AF"/>
    <w:rsid w:val="009E1D25"/>
    <w:rsid w:val="009E3AFB"/>
    <w:rsid w:val="009F4662"/>
    <w:rsid w:val="00A0421A"/>
    <w:rsid w:val="00A11DAE"/>
    <w:rsid w:val="00A61F69"/>
    <w:rsid w:val="00A729C4"/>
    <w:rsid w:val="00A76664"/>
    <w:rsid w:val="00A842A6"/>
    <w:rsid w:val="00A8710C"/>
    <w:rsid w:val="00A96264"/>
    <w:rsid w:val="00A96ED2"/>
    <w:rsid w:val="00AB6B1C"/>
    <w:rsid w:val="00AD1BA6"/>
    <w:rsid w:val="00AE6E0B"/>
    <w:rsid w:val="00AF4C0C"/>
    <w:rsid w:val="00B14475"/>
    <w:rsid w:val="00B16FC5"/>
    <w:rsid w:val="00B21A31"/>
    <w:rsid w:val="00B21B11"/>
    <w:rsid w:val="00B2394E"/>
    <w:rsid w:val="00B23E19"/>
    <w:rsid w:val="00BA4C54"/>
    <w:rsid w:val="00BB0594"/>
    <w:rsid w:val="00BB3B30"/>
    <w:rsid w:val="00BB48B2"/>
    <w:rsid w:val="00BB77EB"/>
    <w:rsid w:val="00BD41AC"/>
    <w:rsid w:val="00C133F9"/>
    <w:rsid w:val="00C35DA7"/>
    <w:rsid w:val="00C415C5"/>
    <w:rsid w:val="00C75069"/>
    <w:rsid w:val="00C95B63"/>
    <w:rsid w:val="00CA10A1"/>
    <w:rsid w:val="00CE7A43"/>
    <w:rsid w:val="00D00A71"/>
    <w:rsid w:val="00D02C1E"/>
    <w:rsid w:val="00D12D83"/>
    <w:rsid w:val="00D316F4"/>
    <w:rsid w:val="00D8794E"/>
    <w:rsid w:val="00D95FBD"/>
    <w:rsid w:val="00DB3029"/>
    <w:rsid w:val="00DE138A"/>
    <w:rsid w:val="00DE7750"/>
    <w:rsid w:val="00E1293E"/>
    <w:rsid w:val="00E21B3A"/>
    <w:rsid w:val="00EA542A"/>
    <w:rsid w:val="00EC6BEA"/>
    <w:rsid w:val="00ED7D54"/>
    <w:rsid w:val="00EE73C1"/>
    <w:rsid w:val="00F02478"/>
    <w:rsid w:val="00F14E75"/>
    <w:rsid w:val="00F1575C"/>
    <w:rsid w:val="00F22643"/>
    <w:rsid w:val="00F312CC"/>
    <w:rsid w:val="00F569C7"/>
    <w:rsid w:val="00F64581"/>
    <w:rsid w:val="00F70B6B"/>
    <w:rsid w:val="00F93515"/>
    <w:rsid w:val="00FB6976"/>
    <w:rsid w:val="00FB6BDA"/>
    <w:rsid w:val="00FC3461"/>
    <w:rsid w:val="00FE05CC"/>
    <w:rsid w:val="00FE2141"/>
    <w:rsid w:val="00FE5B94"/>
    <w:rsid w:val="00FE60C3"/>
    <w:rsid w:val="00FF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138A"/>
    <w:pPr>
      <w:spacing w:line="30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link w:val="Heading1Char"/>
    <w:uiPriority w:val="99"/>
    <w:rsid w:val="00027E98"/>
    <w:pPr>
      <w:spacing w:line="240" w:lineRule="auto"/>
      <w:outlineLvl w:val="0"/>
    </w:pPr>
    <w:rPr>
      <w:rFonts w:cs="Arial"/>
      <w:b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59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8DC2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6BDA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A96ED2"/>
    <w:rPr>
      <w:rFonts w:ascii="Arial" w:hAnsi="Arial" w:cs="Arial"/>
      <w:b/>
      <w:sz w:val="32"/>
      <w:szCs w:val="28"/>
    </w:rPr>
  </w:style>
  <w:style w:type="character" w:customStyle="1" w:styleId="Heading4Char">
    <w:name w:val="Heading 4 Char"/>
    <w:link w:val="Heading4"/>
    <w:uiPriority w:val="99"/>
    <w:rsid w:val="00FB6BDA"/>
    <w:rPr>
      <w:rFonts w:ascii="Arial" w:hAnsi="Arial"/>
      <w:b/>
      <w:bCs/>
      <w:sz w:val="28"/>
      <w:szCs w:val="28"/>
      <w:lang w:eastAsia="en-US"/>
    </w:rPr>
  </w:style>
  <w:style w:type="paragraph" w:customStyle="1" w:styleId="Sub-heading">
    <w:name w:val="Sub-heading"/>
    <w:basedOn w:val="Normal"/>
    <w:next w:val="Normal"/>
    <w:rsid w:val="00EE73C1"/>
    <w:pPr>
      <w:spacing w:before="240" w:after="120"/>
    </w:pPr>
    <w:rPr>
      <w:b/>
      <w:lang w:eastAsia="en-US"/>
    </w:rPr>
  </w:style>
  <w:style w:type="paragraph" w:customStyle="1" w:styleId="Bodytext6spaceafter">
    <w:name w:val="Body text 6 space after"/>
    <w:basedOn w:val="Normal"/>
    <w:link w:val="Bodytext6spaceafterChar"/>
    <w:uiPriority w:val="99"/>
    <w:rsid w:val="00DE138A"/>
    <w:pPr>
      <w:spacing w:after="120"/>
    </w:pPr>
    <w:rPr>
      <w:szCs w:val="24"/>
      <w:lang w:eastAsia="en-US"/>
    </w:rPr>
  </w:style>
  <w:style w:type="character" w:customStyle="1" w:styleId="Bodytext6spaceafterChar">
    <w:name w:val="Body text 6 space after Char"/>
    <w:link w:val="Bodytext6spaceafter"/>
    <w:uiPriority w:val="99"/>
    <w:locked/>
    <w:rsid w:val="00DE138A"/>
    <w:rPr>
      <w:rFonts w:ascii="Arial" w:hAnsi="Arial"/>
      <w:sz w:val="22"/>
      <w:szCs w:val="24"/>
      <w:lang w:eastAsia="en-US"/>
    </w:rPr>
  </w:style>
  <w:style w:type="paragraph" w:customStyle="1" w:styleId="Bullet6spaceafter">
    <w:name w:val="Bullet 6 space after"/>
    <w:basedOn w:val="Normal"/>
    <w:rsid w:val="00DE138A"/>
    <w:pPr>
      <w:numPr>
        <w:numId w:val="31"/>
      </w:numPr>
      <w:spacing w:after="120"/>
    </w:pPr>
    <w:rPr>
      <w:rFonts w:cs="Arial"/>
      <w:szCs w:val="21"/>
    </w:rPr>
  </w:style>
  <w:style w:type="paragraph" w:customStyle="1" w:styleId="Bulletindent6spaceafter">
    <w:name w:val="Bullet indent 6 space after"/>
    <w:basedOn w:val="Normal"/>
    <w:rsid w:val="002C6336"/>
    <w:pPr>
      <w:numPr>
        <w:numId w:val="32"/>
      </w:numPr>
      <w:spacing w:after="120"/>
      <w:ind w:left="568" w:hanging="284"/>
    </w:pPr>
    <w:rPr>
      <w:rFonts w:cs="Arial"/>
      <w:szCs w:val="21"/>
    </w:rPr>
  </w:style>
  <w:style w:type="paragraph" w:styleId="Footer">
    <w:name w:val="footer"/>
    <w:basedOn w:val="Normal"/>
    <w:next w:val="Normal"/>
    <w:link w:val="FooterChar"/>
    <w:uiPriority w:val="99"/>
    <w:rsid w:val="00EE73C1"/>
    <w:pPr>
      <w:spacing w:line="240" w:lineRule="auto"/>
    </w:pPr>
    <w:rPr>
      <w:noProof/>
      <w:sz w:val="14"/>
      <w:lang w:val="en-US" w:eastAsia="en-US"/>
    </w:rPr>
  </w:style>
  <w:style w:type="character" w:customStyle="1" w:styleId="FooterChar">
    <w:name w:val="Footer Char"/>
    <w:link w:val="Footer"/>
    <w:uiPriority w:val="99"/>
    <w:rsid w:val="00EE73C1"/>
    <w:rPr>
      <w:rFonts w:ascii="Arial" w:hAnsi="Arial"/>
      <w:noProof/>
      <w:sz w:val="14"/>
      <w:szCs w:val="22"/>
      <w:lang w:val="en-US" w:eastAsia="en-US"/>
    </w:rPr>
  </w:style>
  <w:style w:type="paragraph" w:customStyle="1" w:styleId="Footergrey">
    <w:name w:val="Footer grey"/>
    <w:basedOn w:val="Normal"/>
    <w:rsid w:val="00FB6BDA"/>
    <w:pPr>
      <w:spacing w:line="240" w:lineRule="auto"/>
    </w:pPr>
    <w:rPr>
      <w:color w:val="808080"/>
      <w:sz w:val="14"/>
      <w:szCs w:val="12"/>
      <w:lang w:eastAsia="en-AU"/>
    </w:rPr>
  </w:style>
  <w:style w:type="paragraph" w:customStyle="1" w:styleId="Bodytext12spaceafter">
    <w:name w:val="Body text 12 space after"/>
    <w:basedOn w:val="Bodytext6spaceafter"/>
    <w:rsid w:val="0043161B"/>
    <w:pPr>
      <w:spacing w:after="240"/>
    </w:pPr>
    <w:rPr>
      <w:sz w:val="24"/>
    </w:rPr>
  </w:style>
  <w:style w:type="paragraph" w:customStyle="1" w:styleId="Resourcetitle">
    <w:name w:val="Resource title"/>
    <w:basedOn w:val="Heading1"/>
    <w:rsid w:val="00A96ED2"/>
    <w:pPr>
      <w:spacing w:after="240"/>
    </w:pPr>
  </w:style>
  <w:style w:type="paragraph" w:customStyle="1" w:styleId="Bodytext0spaceafter">
    <w:name w:val="Body text 0 space after"/>
    <w:basedOn w:val="Normal"/>
    <w:rsid w:val="009E3AFB"/>
  </w:style>
  <w:style w:type="paragraph" w:customStyle="1" w:styleId="Bullet12spaceafter">
    <w:name w:val="Bullet 12 space after"/>
    <w:basedOn w:val="Bullet6spaceafter"/>
    <w:rsid w:val="009E3AFB"/>
  </w:style>
  <w:style w:type="paragraph" w:customStyle="1" w:styleId="Bullet0spaceafter">
    <w:name w:val="Bullet 0 space after"/>
    <w:basedOn w:val="Bullet6spaceafter"/>
    <w:rsid w:val="00027E98"/>
    <w:pPr>
      <w:spacing w:after="0"/>
    </w:pPr>
  </w:style>
  <w:style w:type="paragraph" w:customStyle="1" w:styleId="Bulletindent12spaceafter">
    <w:name w:val="Bullet indent 12 space after"/>
    <w:basedOn w:val="Bulletindent6spaceafter"/>
    <w:rsid w:val="009E3AFB"/>
    <w:pPr>
      <w:spacing w:after="240"/>
    </w:pPr>
  </w:style>
  <w:style w:type="paragraph" w:customStyle="1" w:styleId="Bulletindent0spaceafter">
    <w:name w:val="Bullet indent 0 space after"/>
    <w:basedOn w:val="Bulletindent6spaceafter"/>
    <w:rsid w:val="002C6336"/>
    <w:pPr>
      <w:spacing w:after="0"/>
    </w:pPr>
  </w:style>
  <w:style w:type="paragraph" w:customStyle="1" w:styleId="Number0spaceafter">
    <w:name w:val="Number 0 space after"/>
    <w:basedOn w:val="Normal"/>
    <w:rsid w:val="002C6336"/>
    <w:pPr>
      <w:numPr>
        <w:numId w:val="38"/>
      </w:numPr>
    </w:pPr>
  </w:style>
  <w:style w:type="table" w:styleId="TableGrid">
    <w:name w:val="Table Grid"/>
    <w:basedOn w:val="TableNormal"/>
    <w:uiPriority w:val="59"/>
    <w:rsid w:val="00801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F5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54"/>
    <w:rPr>
      <w:rFonts w:ascii="Lucida Grande" w:hAnsi="Lucida Grande" w:cs="Lucida Grande"/>
      <w:sz w:val="18"/>
      <w:szCs w:val="18"/>
    </w:rPr>
  </w:style>
  <w:style w:type="table" w:customStyle="1" w:styleId="Tablestyle">
    <w:name w:val="Table style"/>
    <w:basedOn w:val="TableNormal"/>
    <w:uiPriority w:val="99"/>
    <w:rsid w:val="00A842A6"/>
    <w:tblPr/>
  </w:style>
  <w:style w:type="paragraph" w:styleId="Header">
    <w:name w:val="header"/>
    <w:aliases w:val="Header2"/>
    <w:basedOn w:val="Normal"/>
    <w:link w:val="HeaderChar"/>
    <w:uiPriority w:val="99"/>
    <w:unhideWhenUsed/>
    <w:rsid w:val="00AE6E0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aliases w:val="Header2 Char"/>
    <w:basedOn w:val="DefaultParagraphFont"/>
    <w:link w:val="Header"/>
    <w:uiPriority w:val="99"/>
    <w:rsid w:val="00AE6E0B"/>
    <w:rPr>
      <w:rFonts w:ascii="Arial" w:hAnsi="Arial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F1575C"/>
    <w:pPr>
      <w:spacing w:line="240" w:lineRule="auto"/>
    </w:pPr>
    <w:rPr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75C"/>
    <w:rPr>
      <w:rFonts w:ascii="Arial" w:hAnsi="Arial"/>
      <w:sz w:val="22"/>
      <w:lang w:eastAsia="en-US"/>
    </w:rPr>
  </w:style>
  <w:style w:type="character" w:styleId="CommentReference">
    <w:name w:val="annotation reference"/>
    <w:uiPriority w:val="99"/>
    <w:semiHidden/>
    <w:rsid w:val="00F1575C"/>
    <w:rPr>
      <w:rFonts w:cs="Times New Roman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59EB"/>
    <w:rPr>
      <w:rFonts w:asciiTheme="majorHAnsi" w:eastAsiaTheme="majorEastAsia" w:hAnsiTheme="majorHAnsi" w:cstheme="majorBidi"/>
      <w:b/>
      <w:bCs/>
      <w:color w:val="008DC2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659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138A"/>
    <w:pPr>
      <w:spacing w:line="30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link w:val="Heading1Char"/>
    <w:uiPriority w:val="99"/>
    <w:rsid w:val="00027E98"/>
    <w:pPr>
      <w:spacing w:line="240" w:lineRule="auto"/>
      <w:outlineLvl w:val="0"/>
    </w:pPr>
    <w:rPr>
      <w:rFonts w:cs="Arial"/>
      <w:b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59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8DC2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6BDA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A96ED2"/>
    <w:rPr>
      <w:rFonts w:ascii="Arial" w:hAnsi="Arial" w:cs="Arial"/>
      <w:b/>
      <w:sz w:val="32"/>
      <w:szCs w:val="28"/>
    </w:rPr>
  </w:style>
  <w:style w:type="character" w:customStyle="1" w:styleId="Heading4Char">
    <w:name w:val="Heading 4 Char"/>
    <w:link w:val="Heading4"/>
    <w:uiPriority w:val="99"/>
    <w:rsid w:val="00FB6BDA"/>
    <w:rPr>
      <w:rFonts w:ascii="Arial" w:hAnsi="Arial"/>
      <w:b/>
      <w:bCs/>
      <w:sz w:val="28"/>
      <w:szCs w:val="28"/>
      <w:lang w:eastAsia="en-US"/>
    </w:rPr>
  </w:style>
  <w:style w:type="paragraph" w:customStyle="1" w:styleId="Sub-heading">
    <w:name w:val="Sub-heading"/>
    <w:basedOn w:val="Normal"/>
    <w:next w:val="Normal"/>
    <w:rsid w:val="00EE73C1"/>
    <w:pPr>
      <w:spacing w:before="240" w:after="120"/>
    </w:pPr>
    <w:rPr>
      <w:b/>
      <w:lang w:eastAsia="en-US"/>
    </w:rPr>
  </w:style>
  <w:style w:type="paragraph" w:customStyle="1" w:styleId="Bodytext6spaceafter">
    <w:name w:val="Body text 6 space after"/>
    <w:basedOn w:val="Normal"/>
    <w:link w:val="Bodytext6spaceafterChar"/>
    <w:uiPriority w:val="99"/>
    <w:rsid w:val="00DE138A"/>
    <w:pPr>
      <w:spacing w:after="120"/>
    </w:pPr>
    <w:rPr>
      <w:szCs w:val="24"/>
      <w:lang w:eastAsia="en-US"/>
    </w:rPr>
  </w:style>
  <w:style w:type="character" w:customStyle="1" w:styleId="Bodytext6spaceafterChar">
    <w:name w:val="Body text 6 space after Char"/>
    <w:link w:val="Bodytext6spaceafter"/>
    <w:uiPriority w:val="99"/>
    <w:locked/>
    <w:rsid w:val="00DE138A"/>
    <w:rPr>
      <w:rFonts w:ascii="Arial" w:hAnsi="Arial"/>
      <w:sz w:val="22"/>
      <w:szCs w:val="24"/>
      <w:lang w:eastAsia="en-US"/>
    </w:rPr>
  </w:style>
  <w:style w:type="paragraph" w:customStyle="1" w:styleId="Bullet6spaceafter">
    <w:name w:val="Bullet 6 space after"/>
    <w:basedOn w:val="Normal"/>
    <w:rsid w:val="00DE138A"/>
    <w:pPr>
      <w:numPr>
        <w:numId w:val="31"/>
      </w:numPr>
      <w:spacing w:after="120"/>
    </w:pPr>
    <w:rPr>
      <w:rFonts w:cs="Arial"/>
      <w:szCs w:val="21"/>
    </w:rPr>
  </w:style>
  <w:style w:type="paragraph" w:customStyle="1" w:styleId="Bulletindent6spaceafter">
    <w:name w:val="Bullet indent 6 space after"/>
    <w:basedOn w:val="Normal"/>
    <w:rsid w:val="002C6336"/>
    <w:pPr>
      <w:numPr>
        <w:numId w:val="32"/>
      </w:numPr>
      <w:spacing w:after="120"/>
      <w:ind w:left="568" w:hanging="284"/>
    </w:pPr>
    <w:rPr>
      <w:rFonts w:cs="Arial"/>
      <w:szCs w:val="21"/>
    </w:rPr>
  </w:style>
  <w:style w:type="paragraph" w:styleId="Footer">
    <w:name w:val="footer"/>
    <w:basedOn w:val="Normal"/>
    <w:next w:val="Normal"/>
    <w:link w:val="FooterChar"/>
    <w:uiPriority w:val="99"/>
    <w:rsid w:val="00EE73C1"/>
    <w:pPr>
      <w:spacing w:line="240" w:lineRule="auto"/>
    </w:pPr>
    <w:rPr>
      <w:noProof/>
      <w:sz w:val="14"/>
      <w:lang w:val="en-US" w:eastAsia="en-US"/>
    </w:rPr>
  </w:style>
  <w:style w:type="character" w:customStyle="1" w:styleId="FooterChar">
    <w:name w:val="Footer Char"/>
    <w:link w:val="Footer"/>
    <w:uiPriority w:val="99"/>
    <w:rsid w:val="00EE73C1"/>
    <w:rPr>
      <w:rFonts w:ascii="Arial" w:hAnsi="Arial"/>
      <w:noProof/>
      <w:sz w:val="14"/>
      <w:szCs w:val="22"/>
      <w:lang w:val="en-US" w:eastAsia="en-US"/>
    </w:rPr>
  </w:style>
  <w:style w:type="paragraph" w:customStyle="1" w:styleId="Footergrey">
    <w:name w:val="Footer grey"/>
    <w:basedOn w:val="Normal"/>
    <w:rsid w:val="00FB6BDA"/>
    <w:pPr>
      <w:spacing w:line="240" w:lineRule="auto"/>
    </w:pPr>
    <w:rPr>
      <w:color w:val="808080"/>
      <w:sz w:val="14"/>
      <w:szCs w:val="12"/>
      <w:lang w:eastAsia="en-AU"/>
    </w:rPr>
  </w:style>
  <w:style w:type="paragraph" w:customStyle="1" w:styleId="Bodytext12spaceafter">
    <w:name w:val="Body text 12 space after"/>
    <w:basedOn w:val="Bodytext6spaceafter"/>
    <w:rsid w:val="0043161B"/>
    <w:pPr>
      <w:spacing w:after="240"/>
    </w:pPr>
    <w:rPr>
      <w:sz w:val="24"/>
    </w:rPr>
  </w:style>
  <w:style w:type="paragraph" w:customStyle="1" w:styleId="Resourcetitle">
    <w:name w:val="Resource title"/>
    <w:basedOn w:val="Heading1"/>
    <w:rsid w:val="00A96ED2"/>
    <w:pPr>
      <w:spacing w:after="240"/>
    </w:pPr>
  </w:style>
  <w:style w:type="paragraph" w:customStyle="1" w:styleId="Bodytext0spaceafter">
    <w:name w:val="Body text 0 space after"/>
    <w:basedOn w:val="Normal"/>
    <w:rsid w:val="009E3AFB"/>
  </w:style>
  <w:style w:type="paragraph" w:customStyle="1" w:styleId="Bullet12spaceafter">
    <w:name w:val="Bullet 12 space after"/>
    <w:basedOn w:val="Bullet6spaceafter"/>
    <w:rsid w:val="009E3AFB"/>
  </w:style>
  <w:style w:type="paragraph" w:customStyle="1" w:styleId="Bullet0spaceafter">
    <w:name w:val="Bullet 0 space after"/>
    <w:basedOn w:val="Bullet6spaceafter"/>
    <w:rsid w:val="00027E98"/>
    <w:pPr>
      <w:spacing w:after="0"/>
    </w:pPr>
  </w:style>
  <w:style w:type="paragraph" w:customStyle="1" w:styleId="Bulletindent12spaceafter">
    <w:name w:val="Bullet indent 12 space after"/>
    <w:basedOn w:val="Bulletindent6spaceafter"/>
    <w:rsid w:val="009E3AFB"/>
    <w:pPr>
      <w:spacing w:after="240"/>
    </w:pPr>
  </w:style>
  <w:style w:type="paragraph" w:customStyle="1" w:styleId="Bulletindent0spaceafter">
    <w:name w:val="Bullet indent 0 space after"/>
    <w:basedOn w:val="Bulletindent6spaceafter"/>
    <w:rsid w:val="002C6336"/>
    <w:pPr>
      <w:spacing w:after="0"/>
    </w:pPr>
  </w:style>
  <w:style w:type="paragraph" w:customStyle="1" w:styleId="Number0spaceafter">
    <w:name w:val="Number 0 space after"/>
    <w:basedOn w:val="Normal"/>
    <w:rsid w:val="002C6336"/>
    <w:pPr>
      <w:numPr>
        <w:numId w:val="38"/>
      </w:numPr>
    </w:pPr>
  </w:style>
  <w:style w:type="table" w:styleId="TableGrid">
    <w:name w:val="Table Grid"/>
    <w:basedOn w:val="TableNormal"/>
    <w:uiPriority w:val="59"/>
    <w:rsid w:val="00801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F5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54"/>
    <w:rPr>
      <w:rFonts w:ascii="Lucida Grande" w:hAnsi="Lucida Grande" w:cs="Lucida Grande"/>
      <w:sz w:val="18"/>
      <w:szCs w:val="18"/>
    </w:rPr>
  </w:style>
  <w:style w:type="table" w:customStyle="1" w:styleId="Tablestyle">
    <w:name w:val="Table style"/>
    <w:basedOn w:val="TableNormal"/>
    <w:uiPriority w:val="99"/>
    <w:rsid w:val="00A842A6"/>
    <w:tblPr/>
  </w:style>
  <w:style w:type="paragraph" w:styleId="Header">
    <w:name w:val="header"/>
    <w:aliases w:val="Header2"/>
    <w:basedOn w:val="Normal"/>
    <w:link w:val="HeaderChar"/>
    <w:uiPriority w:val="99"/>
    <w:unhideWhenUsed/>
    <w:rsid w:val="00AE6E0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aliases w:val="Header2 Char"/>
    <w:basedOn w:val="DefaultParagraphFont"/>
    <w:link w:val="Header"/>
    <w:uiPriority w:val="99"/>
    <w:rsid w:val="00AE6E0B"/>
    <w:rPr>
      <w:rFonts w:ascii="Arial" w:hAnsi="Arial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F1575C"/>
    <w:pPr>
      <w:spacing w:line="240" w:lineRule="auto"/>
    </w:pPr>
    <w:rPr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75C"/>
    <w:rPr>
      <w:rFonts w:ascii="Arial" w:hAnsi="Arial"/>
      <w:sz w:val="22"/>
      <w:lang w:eastAsia="en-US"/>
    </w:rPr>
  </w:style>
  <w:style w:type="character" w:styleId="CommentReference">
    <w:name w:val="annotation reference"/>
    <w:uiPriority w:val="99"/>
    <w:semiHidden/>
    <w:rsid w:val="00F1575C"/>
    <w:rPr>
      <w:rFonts w:cs="Times New Roman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59EB"/>
    <w:rPr>
      <w:rFonts w:asciiTheme="majorHAnsi" w:eastAsiaTheme="majorEastAsia" w:hAnsiTheme="majorHAnsi" w:cstheme="majorBidi"/>
      <w:b/>
      <w:bCs/>
      <w:color w:val="008DC2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65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8047_C2C\DevArea\C2C\Templates\Level_4\Prep%20Level%204\templates\Eng_YP_Ux_ILM_SH_template_ResourceLscape.dotx" TargetMode="External"/></Relationships>
</file>

<file path=word/theme/theme1.xml><?xml version="1.0" encoding="utf-8"?>
<a:theme xmlns:a="http://schemas.openxmlformats.org/drawingml/2006/main" name="Office Theme">
  <a:themeElements>
    <a:clrScheme name="C2C_template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8DC2"/>
      </a:accent1>
      <a:accent2>
        <a:srgbClr val="99CCFF"/>
      </a:accent2>
      <a:accent3>
        <a:srgbClr val="DBE5F1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6B48B0-D46F-4BE0-97B3-5EC6E7D0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Eng_YP_Ux_ILM_SH_template_ResourceLscape.dotx</Template>
  <TotalTime>33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1123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SWALLING, Deborah</dc:creator>
  <cp:lastModifiedBy>SWALLING, Deborah</cp:lastModifiedBy>
  <cp:revision>17</cp:revision>
  <dcterms:created xsi:type="dcterms:W3CDTF">2016-12-08T01:16:00Z</dcterms:created>
  <dcterms:modified xsi:type="dcterms:W3CDTF">2016-12-08T01:59:00Z</dcterms:modified>
</cp:coreProperties>
</file>